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57C" w:rsidRDefault="0005357C" w:rsidP="00145F55">
      <w:pPr>
        <w:ind w:left="-142"/>
      </w:pPr>
    </w:p>
    <w:p w:rsidR="0005357C" w:rsidRPr="00E51B36" w:rsidRDefault="0005357C" w:rsidP="00145F55">
      <w:pPr>
        <w:ind w:left="-142"/>
        <w:rPr>
          <w:sz w:val="144"/>
          <w:szCs w:val="144"/>
          <w:lang w:eastAsia="fr-FR"/>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6" type="#_x0000_t75" style="position:absolute;left:0;text-align:left;margin-left:419.25pt;margin-top:42.85pt;width:45.05pt;height:324pt;z-index:-251665408;visibility:visible" wrapcoords="-360 0 -360 21550 21600 21550 21600 0 -360 0">
            <v:imagedata r:id="rId7" o:title=""/>
            <w10:wrap type="through"/>
          </v:shape>
        </w:pict>
      </w:r>
      <w:r w:rsidRPr="00E51B36">
        <w:rPr>
          <w:lang w:eastAsia="fr-FR"/>
        </w:rPr>
        <w:t xml:space="preserve"> </w:t>
      </w:r>
    </w:p>
    <w:p w:rsidR="0005357C" w:rsidRPr="00815A1C" w:rsidRDefault="0005357C" w:rsidP="00145F55">
      <w:pPr>
        <w:ind w:left="-142"/>
        <w:rPr>
          <w:rFonts w:ascii="Arial" w:hAnsi="Arial" w:cs="Arial"/>
          <w:b/>
          <w:color w:val="008080"/>
          <w:sz w:val="72"/>
          <w:szCs w:val="72"/>
        </w:rPr>
      </w:pPr>
      <w:r w:rsidRPr="00815A1C">
        <w:rPr>
          <w:rFonts w:ascii="Arial" w:hAnsi="Arial" w:cs="Arial"/>
          <w:b/>
          <w:color w:val="008080"/>
          <w:sz w:val="72"/>
          <w:szCs w:val="72"/>
        </w:rPr>
        <w:t>Guide du RDAQ</w:t>
      </w:r>
    </w:p>
    <w:p w:rsidR="0005357C" w:rsidRPr="00815A1C" w:rsidRDefault="0005357C" w:rsidP="00145F55">
      <w:pPr>
        <w:ind w:left="-142"/>
        <w:jc w:val="left"/>
        <w:rPr>
          <w:rFonts w:ascii="Arial" w:hAnsi="Arial" w:cs="Arial"/>
          <w:b/>
          <w:color w:val="008080"/>
          <w:sz w:val="44"/>
          <w:szCs w:val="44"/>
        </w:rPr>
      </w:pPr>
      <w:r w:rsidRPr="00815A1C">
        <w:rPr>
          <w:rFonts w:ascii="Arial" w:hAnsi="Arial" w:cs="Arial"/>
          <w:b/>
          <w:color w:val="008080"/>
          <w:sz w:val="44"/>
          <w:szCs w:val="44"/>
        </w:rPr>
        <w:br/>
        <w:t>Comment saisir des descriptions</w:t>
      </w:r>
      <w:r w:rsidRPr="00815A1C">
        <w:rPr>
          <w:rFonts w:ascii="Arial" w:hAnsi="Arial" w:cs="Arial"/>
          <w:b/>
          <w:color w:val="008080"/>
          <w:sz w:val="44"/>
          <w:szCs w:val="44"/>
        </w:rPr>
        <w:br/>
        <w:t xml:space="preserve">de fonds et collections dans le </w:t>
      </w:r>
      <w:r w:rsidRPr="00815A1C">
        <w:rPr>
          <w:rFonts w:ascii="Arial" w:hAnsi="Arial" w:cs="Arial"/>
          <w:b/>
          <w:color w:val="008080"/>
          <w:sz w:val="44"/>
          <w:szCs w:val="44"/>
        </w:rPr>
        <w:br/>
        <w:t>Réseau de diffusion des archives</w:t>
      </w:r>
      <w:r w:rsidRPr="00815A1C">
        <w:rPr>
          <w:rFonts w:ascii="Arial" w:hAnsi="Arial" w:cs="Arial"/>
          <w:b/>
          <w:color w:val="008080"/>
          <w:sz w:val="44"/>
          <w:szCs w:val="44"/>
        </w:rPr>
        <w:br/>
        <w:t>du Québec (RDAQ)</w:t>
      </w:r>
    </w:p>
    <w:p w:rsidR="0005357C" w:rsidRDefault="0005357C" w:rsidP="00145F55">
      <w:pPr>
        <w:ind w:left="-142"/>
      </w:pPr>
    </w:p>
    <w:p w:rsidR="0005357C" w:rsidRDefault="0005357C" w:rsidP="00145F55">
      <w:pPr>
        <w:ind w:left="-142"/>
        <w:rPr>
          <w:rFonts w:ascii="Agency FB" w:hAnsi="Agency FB" w:cs="Arial"/>
          <w:b/>
          <w:color w:val="008080"/>
          <w:sz w:val="28"/>
          <w:szCs w:val="28"/>
        </w:rPr>
      </w:pPr>
      <w:r>
        <w:rPr>
          <w:noProof/>
          <w:lang w:val="en-US"/>
        </w:rPr>
        <w:pict>
          <v:shape id="Image 8" o:spid="_x0000_s1027" type="#_x0000_t75" alt="Image_site_web_fichier_JPEG" style="position:absolute;left:0;text-align:left;margin-left:-67.5pt;margin-top:511.5pt;width:567.75pt;height:185.25pt;z-index:251652096;visibility:visible;mso-position-horizontal-relative:margin;mso-position-vertical-relative:margin">
            <v:imagedata r:id="rId8" o:title=""/>
            <w10:wrap type="square" anchorx="margin" anchory="margin"/>
          </v:shape>
        </w:pict>
      </w:r>
      <w:r>
        <w:br w:type="page"/>
      </w:r>
    </w:p>
    <w:p w:rsidR="0005357C" w:rsidRPr="00815A1C" w:rsidRDefault="0005357C" w:rsidP="00D93375">
      <w:pPr>
        <w:pStyle w:val="TOC1"/>
        <w:rPr>
          <w:rFonts w:ascii="Arial" w:hAnsi="Arial" w:cs="Arial"/>
        </w:rPr>
      </w:pPr>
      <w:r w:rsidRPr="00815A1C">
        <w:rPr>
          <w:rFonts w:ascii="Arial" w:hAnsi="Arial" w:cs="Arial"/>
        </w:rPr>
        <w:t>Table des matières</w:t>
      </w:r>
    </w:p>
    <w:p w:rsidR="0005357C" w:rsidRPr="00815A1C" w:rsidRDefault="0005357C" w:rsidP="00D93375">
      <w:pPr>
        <w:pStyle w:val="TOC1"/>
        <w:rPr>
          <w:rFonts w:ascii="Arial" w:hAnsi="Arial" w:cs="Arial"/>
        </w:rPr>
      </w:pPr>
    </w:p>
    <w:p w:rsidR="0005357C" w:rsidRPr="00815A1C" w:rsidRDefault="0005357C" w:rsidP="00D93375">
      <w:pPr>
        <w:pStyle w:val="TOC1"/>
        <w:rPr>
          <w:rFonts w:ascii="Arial" w:hAnsi="Arial" w:cs="Arial"/>
        </w:rPr>
      </w:pPr>
    </w:p>
    <w:p w:rsidR="0005357C" w:rsidRPr="00815A1C" w:rsidRDefault="0005357C" w:rsidP="00D06F71">
      <w:pPr>
        <w:pStyle w:val="TOC1"/>
        <w:spacing w:line="480" w:lineRule="auto"/>
        <w:rPr>
          <w:rFonts w:ascii="Arial" w:hAnsi="Arial" w:cs="Arial"/>
          <w:b w:val="0"/>
          <w:noProof/>
          <w:sz w:val="32"/>
          <w:szCs w:val="32"/>
          <w:lang w:eastAsia="fr-CA"/>
        </w:rPr>
      </w:pPr>
      <w:r w:rsidRPr="00815A1C">
        <w:rPr>
          <w:rFonts w:ascii="Arial" w:hAnsi="Arial" w:cs="Arial"/>
          <w:b w:val="0"/>
          <w:sz w:val="32"/>
          <w:szCs w:val="32"/>
        </w:rPr>
        <w:fldChar w:fldCharType="begin"/>
      </w:r>
      <w:r w:rsidRPr="00815A1C">
        <w:rPr>
          <w:rFonts w:ascii="Arial" w:hAnsi="Arial" w:cs="Arial"/>
          <w:b w:val="0"/>
          <w:sz w:val="32"/>
          <w:szCs w:val="32"/>
        </w:rPr>
        <w:instrText xml:space="preserve"> TOC \o "1-3" \h \z \u </w:instrText>
      </w:r>
      <w:r w:rsidRPr="00815A1C">
        <w:rPr>
          <w:rFonts w:ascii="Arial" w:hAnsi="Arial" w:cs="Arial"/>
          <w:b w:val="0"/>
          <w:sz w:val="32"/>
          <w:szCs w:val="32"/>
        </w:rPr>
        <w:fldChar w:fldCharType="separate"/>
      </w:r>
      <w:hyperlink w:anchor="_Toc307388342" w:history="1">
        <w:r w:rsidRPr="00815A1C">
          <w:rPr>
            <w:rStyle w:val="Hyperlink"/>
            <w:rFonts w:ascii="Arial" w:hAnsi="Arial" w:cs="Arial"/>
            <w:b w:val="0"/>
            <w:noProof/>
            <w:color w:val="008080"/>
            <w:sz w:val="32"/>
            <w:szCs w:val="32"/>
          </w:rPr>
          <w:t>Qu’est-ce que le Réseau de diffusion des archives du Québec?</w:t>
        </w:r>
        <w:r w:rsidRPr="00815A1C">
          <w:rPr>
            <w:rFonts w:ascii="Arial" w:hAnsi="Arial" w:cs="Arial"/>
            <w:b w:val="0"/>
            <w:noProof/>
            <w:webHidden/>
            <w:sz w:val="32"/>
            <w:szCs w:val="32"/>
          </w:rPr>
          <w:tab/>
        </w:r>
        <w:r w:rsidRPr="00815A1C">
          <w:rPr>
            <w:rFonts w:ascii="Arial" w:hAnsi="Arial" w:cs="Arial"/>
            <w:b w:val="0"/>
            <w:noProof/>
            <w:webHidden/>
            <w:sz w:val="32"/>
            <w:szCs w:val="32"/>
          </w:rPr>
          <w:fldChar w:fldCharType="begin"/>
        </w:r>
        <w:r w:rsidRPr="00815A1C">
          <w:rPr>
            <w:rFonts w:ascii="Arial" w:hAnsi="Arial" w:cs="Arial"/>
            <w:b w:val="0"/>
            <w:noProof/>
            <w:webHidden/>
            <w:sz w:val="32"/>
            <w:szCs w:val="32"/>
          </w:rPr>
          <w:instrText xml:space="preserve"> PAGEREF _Toc307388342 \h </w:instrText>
        </w:r>
        <w:r w:rsidRPr="00815A1C">
          <w:rPr>
            <w:rFonts w:ascii="Arial" w:hAnsi="Arial" w:cs="Arial"/>
            <w:b w:val="0"/>
            <w:noProof/>
            <w:webHidden/>
            <w:sz w:val="32"/>
            <w:szCs w:val="32"/>
          </w:rPr>
        </w:r>
        <w:r w:rsidRPr="00815A1C">
          <w:rPr>
            <w:rFonts w:ascii="Arial" w:hAnsi="Arial" w:cs="Arial"/>
            <w:b w:val="0"/>
            <w:noProof/>
            <w:webHidden/>
            <w:sz w:val="32"/>
            <w:szCs w:val="32"/>
          </w:rPr>
          <w:fldChar w:fldCharType="separate"/>
        </w:r>
        <w:r w:rsidRPr="00815A1C">
          <w:rPr>
            <w:rFonts w:ascii="Arial" w:hAnsi="Arial" w:cs="Arial"/>
            <w:b w:val="0"/>
            <w:noProof/>
            <w:webHidden/>
            <w:sz w:val="32"/>
            <w:szCs w:val="32"/>
          </w:rPr>
          <w:t>1</w:t>
        </w:r>
        <w:r w:rsidRPr="00815A1C">
          <w:rPr>
            <w:rFonts w:ascii="Arial" w:hAnsi="Arial" w:cs="Arial"/>
            <w:b w:val="0"/>
            <w:noProof/>
            <w:webHidden/>
            <w:sz w:val="32"/>
            <w:szCs w:val="32"/>
          </w:rPr>
          <w:fldChar w:fldCharType="end"/>
        </w:r>
      </w:hyperlink>
    </w:p>
    <w:p w:rsidR="0005357C" w:rsidRPr="00815A1C" w:rsidRDefault="0005357C" w:rsidP="00D06F71">
      <w:pPr>
        <w:pStyle w:val="TOC1"/>
        <w:spacing w:line="480" w:lineRule="auto"/>
        <w:rPr>
          <w:rFonts w:ascii="Arial" w:hAnsi="Arial" w:cs="Arial"/>
          <w:b w:val="0"/>
          <w:noProof/>
          <w:sz w:val="32"/>
          <w:szCs w:val="32"/>
          <w:lang w:eastAsia="fr-CA"/>
        </w:rPr>
      </w:pPr>
      <w:hyperlink w:anchor="_Toc307388343" w:history="1">
        <w:r w:rsidRPr="00815A1C">
          <w:rPr>
            <w:rStyle w:val="Hyperlink"/>
            <w:rFonts w:ascii="Arial" w:hAnsi="Arial" w:cs="Arial"/>
            <w:b w:val="0"/>
            <w:noProof/>
            <w:color w:val="008080"/>
            <w:sz w:val="32"/>
            <w:szCs w:val="32"/>
          </w:rPr>
          <w:t>Comment y avoir accès?</w:t>
        </w:r>
        <w:r w:rsidRPr="00815A1C">
          <w:rPr>
            <w:rFonts w:ascii="Arial" w:hAnsi="Arial" w:cs="Arial"/>
            <w:b w:val="0"/>
            <w:noProof/>
            <w:webHidden/>
            <w:sz w:val="32"/>
            <w:szCs w:val="32"/>
          </w:rPr>
          <w:tab/>
        </w:r>
        <w:r w:rsidRPr="00815A1C">
          <w:rPr>
            <w:rFonts w:ascii="Arial" w:hAnsi="Arial" w:cs="Arial"/>
            <w:b w:val="0"/>
            <w:noProof/>
            <w:webHidden/>
            <w:sz w:val="32"/>
            <w:szCs w:val="32"/>
          </w:rPr>
          <w:fldChar w:fldCharType="begin"/>
        </w:r>
        <w:r w:rsidRPr="00815A1C">
          <w:rPr>
            <w:rFonts w:ascii="Arial" w:hAnsi="Arial" w:cs="Arial"/>
            <w:b w:val="0"/>
            <w:noProof/>
            <w:webHidden/>
            <w:sz w:val="32"/>
            <w:szCs w:val="32"/>
          </w:rPr>
          <w:instrText xml:space="preserve"> PAGEREF _Toc307388343 \h </w:instrText>
        </w:r>
        <w:r w:rsidRPr="00815A1C">
          <w:rPr>
            <w:rFonts w:ascii="Arial" w:hAnsi="Arial" w:cs="Arial"/>
            <w:b w:val="0"/>
            <w:noProof/>
            <w:webHidden/>
            <w:sz w:val="32"/>
            <w:szCs w:val="32"/>
          </w:rPr>
        </w:r>
        <w:r w:rsidRPr="00815A1C">
          <w:rPr>
            <w:rFonts w:ascii="Arial" w:hAnsi="Arial" w:cs="Arial"/>
            <w:b w:val="0"/>
            <w:noProof/>
            <w:webHidden/>
            <w:sz w:val="32"/>
            <w:szCs w:val="32"/>
          </w:rPr>
          <w:fldChar w:fldCharType="separate"/>
        </w:r>
        <w:r w:rsidRPr="00815A1C">
          <w:rPr>
            <w:rFonts w:ascii="Arial" w:hAnsi="Arial" w:cs="Arial"/>
            <w:b w:val="0"/>
            <w:noProof/>
            <w:webHidden/>
            <w:sz w:val="32"/>
            <w:szCs w:val="32"/>
          </w:rPr>
          <w:t>2</w:t>
        </w:r>
        <w:r w:rsidRPr="00815A1C">
          <w:rPr>
            <w:rFonts w:ascii="Arial" w:hAnsi="Arial" w:cs="Arial"/>
            <w:b w:val="0"/>
            <w:noProof/>
            <w:webHidden/>
            <w:sz w:val="32"/>
            <w:szCs w:val="32"/>
          </w:rPr>
          <w:fldChar w:fldCharType="end"/>
        </w:r>
      </w:hyperlink>
    </w:p>
    <w:p w:rsidR="0005357C" w:rsidRPr="00815A1C" w:rsidRDefault="0005357C" w:rsidP="00D06F71">
      <w:pPr>
        <w:pStyle w:val="TOC1"/>
        <w:spacing w:line="480" w:lineRule="auto"/>
        <w:rPr>
          <w:rFonts w:ascii="Arial" w:hAnsi="Arial" w:cs="Arial"/>
          <w:b w:val="0"/>
          <w:noProof/>
          <w:sz w:val="32"/>
          <w:szCs w:val="32"/>
          <w:lang w:eastAsia="fr-CA"/>
        </w:rPr>
      </w:pPr>
      <w:hyperlink w:anchor="_Toc307388344" w:history="1">
        <w:r w:rsidRPr="00815A1C">
          <w:rPr>
            <w:rStyle w:val="Hyperlink"/>
            <w:rFonts w:ascii="Arial" w:hAnsi="Arial" w:cs="Arial"/>
            <w:b w:val="0"/>
            <w:noProof/>
            <w:color w:val="008080"/>
            <w:sz w:val="32"/>
            <w:szCs w:val="32"/>
          </w:rPr>
          <w:t>Comment s’inscrire au RDAQ?</w:t>
        </w:r>
        <w:r w:rsidRPr="00815A1C">
          <w:rPr>
            <w:rFonts w:ascii="Arial" w:hAnsi="Arial" w:cs="Arial"/>
            <w:b w:val="0"/>
            <w:noProof/>
            <w:webHidden/>
            <w:sz w:val="32"/>
            <w:szCs w:val="32"/>
          </w:rPr>
          <w:tab/>
        </w:r>
        <w:r w:rsidRPr="00815A1C">
          <w:rPr>
            <w:rFonts w:ascii="Arial" w:hAnsi="Arial" w:cs="Arial"/>
            <w:b w:val="0"/>
            <w:noProof/>
            <w:webHidden/>
            <w:sz w:val="32"/>
            <w:szCs w:val="32"/>
          </w:rPr>
          <w:fldChar w:fldCharType="begin"/>
        </w:r>
        <w:r w:rsidRPr="00815A1C">
          <w:rPr>
            <w:rFonts w:ascii="Arial" w:hAnsi="Arial" w:cs="Arial"/>
            <w:b w:val="0"/>
            <w:noProof/>
            <w:webHidden/>
            <w:sz w:val="32"/>
            <w:szCs w:val="32"/>
          </w:rPr>
          <w:instrText xml:space="preserve"> PAGEREF _Toc307388344 \h </w:instrText>
        </w:r>
        <w:r w:rsidRPr="00815A1C">
          <w:rPr>
            <w:rFonts w:ascii="Arial" w:hAnsi="Arial" w:cs="Arial"/>
            <w:b w:val="0"/>
            <w:noProof/>
            <w:webHidden/>
            <w:sz w:val="32"/>
            <w:szCs w:val="32"/>
          </w:rPr>
        </w:r>
        <w:r w:rsidRPr="00815A1C">
          <w:rPr>
            <w:rFonts w:ascii="Arial" w:hAnsi="Arial" w:cs="Arial"/>
            <w:b w:val="0"/>
            <w:noProof/>
            <w:webHidden/>
            <w:sz w:val="32"/>
            <w:szCs w:val="32"/>
          </w:rPr>
          <w:fldChar w:fldCharType="separate"/>
        </w:r>
        <w:r w:rsidRPr="00815A1C">
          <w:rPr>
            <w:rFonts w:ascii="Arial" w:hAnsi="Arial" w:cs="Arial"/>
            <w:b w:val="0"/>
            <w:noProof/>
            <w:webHidden/>
            <w:sz w:val="32"/>
            <w:szCs w:val="32"/>
          </w:rPr>
          <w:t>3</w:t>
        </w:r>
        <w:r w:rsidRPr="00815A1C">
          <w:rPr>
            <w:rFonts w:ascii="Arial" w:hAnsi="Arial" w:cs="Arial"/>
            <w:b w:val="0"/>
            <w:noProof/>
            <w:webHidden/>
            <w:sz w:val="32"/>
            <w:szCs w:val="32"/>
          </w:rPr>
          <w:fldChar w:fldCharType="end"/>
        </w:r>
      </w:hyperlink>
    </w:p>
    <w:p w:rsidR="0005357C" w:rsidRPr="00815A1C" w:rsidRDefault="0005357C" w:rsidP="00D06F71">
      <w:pPr>
        <w:pStyle w:val="TOC1"/>
        <w:spacing w:line="480" w:lineRule="auto"/>
        <w:rPr>
          <w:rFonts w:ascii="Arial" w:hAnsi="Arial" w:cs="Arial"/>
          <w:b w:val="0"/>
          <w:noProof/>
          <w:sz w:val="32"/>
          <w:szCs w:val="32"/>
          <w:lang w:eastAsia="fr-CA"/>
        </w:rPr>
      </w:pPr>
      <w:hyperlink w:anchor="_Toc307388345" w:history="1">
        <w:r w:rsidRPr="00815A1C">
          <w:rPr>
            <w:rStyle w:val="Hyperlink"/>
            <w:rFonts w:ascii="Arial" w:hAnsi="Arial" w:cs="Arial"/>
            <w:b w:val="0"/>
            <w:noProof/>
            <w:color w:val="008080"/>
            <w:sz w:val="32"/>
            <w:szCs w:val="32"/>
          </w:rPr>
          <w:t>Comment se connecter au RDAQ?</w:t>
        </w:r>
        <w:r w:rsidRPr="00815A1C">
          <w:rPr>
            <w:rFonts w:ascii="Arial" w:hAnsi="Arial" w:cs="Arial"/>
            <w:b w:val="0"/>
            <w:noProof/>
            <w:webHidden/>
            <w:sz w:val="32"/>
            <w:szCs w:val="32"/>
          </w:rPr>
          <w:tab/>
        </w:r>
        <w:r w:rsidRPr="00815A1C">
          <w:rPr>
            <w:rFonts w:ascii="Arial" w:hAnsi="Arial" w:cs="Arial"/>
            <w:b w:val="0"/>
            <w:noProof/>
            <w:webHidden/>
            <w:sz w:val="32"/>
            <w:szCs w:val="32"/>
          </w:rPr>
          <w:fldChar w:fldCharType="begin"/>
        </w:r>
        <w:r w:rsidRPr="00815A1C">
          <w:rPr>
            <w:rFonts w:ascii="Arial" w:hAnsi="Arial" w:cs="Arial"/>
            <w:b w:val="0"/>
            <w:noProof/>
            <w:webHidden/>
            <w:sz w:val="32"/>
            <w:szCs w:val="32"/>
          </w:rPr>
          <w:instrText xml:space="preserve"> PAGEREF _Toc307388345 \h </w:instrText>
        </w:r>
        <w:r w:rsidRPr="00815A1C">
          <w:rPr>
            <w:rFonts w:ascii="Arial" w:hAnsi="Arial" w:cs="Arial"/>
            <w:b w:val="0"/>
            <w:noProof/>
            <w:webHidden/>
            <w:sz w:val="32"/>
            <w:szCs w:val="32"/>
          </w:rPr>
        </w:r>
        <w:r w:rsidRPr="00815A1C">
          <w:rPr>
            <w:rFonts w:ascii="Arial" w:hAnsi="Arial" w:cs="Arial"/>
            <w:b w:val="0"/>
            <w:noProof/>
            <w:webHidden/>
            <w:sz w:val="32"/>
            <w:szCs w:val="32"/>
          </w:rPr>
          <w:fldChar w:fldCharType="separate"/>
        </w:r>
        <w:r w:rsidRPr="00815A1C">
          <w:rPr>
            <w:rFonts w:ascii="Arial" w:hAnsi="Arial" w:cs="Arial"/>
            <w:b w:val="0"/>
            <w:noProof/>
            <w:webHidden/>
            <w:sz w:val="32"/>
            <w:szCs w:val="32"/>
          </w:rPr>
          <w:t>4</w:t>
        </w:r>
        <w:r w:rsidRPr="00815A1C">
          <w:rPr>
            <w:rFonts w:ascii="Arial" w:hAnsi="Arial" w:cs="Arial"/>
            <w:b w:val="0"/>
            <w:noProof/>
            <w:webHidden/>
            <w:sz w:val="32"/>
            <w:szCs w:val="32"/>
          </w:rPr>
          <w:fldChar w:fldCharType="end"/>
        </w:r>
      </w:hyperlink>
    </w:p>
    <w:p w:rsidR="0005357C" w:rsidRPr="00815A1C" w:rsidRDefault="0005357C" w:rsidP="00D06F71">
      <w:pPr>
        <w:pStyle w:val="TOC1"/>
        <w:spacing w:line="480" w:lineRule="auto"/>
        <w:rPr>
          <w:rFonts w:ascii="Arial" w:hAnsi="Arial" w:cs="Arial"/>
          <w:b w:val="0"/>
          <w:noProof/>
          <w:sz w:val="32"/>
          <w:szCs w:val="32"/>
          <w:lang w:eastAsia="fr-CA"/>
        </w:rPr>
      </w:pPr>
      <w:hyperlink w:anchor="_Toc307388346" w:history="1">
        <w:r w:rsidRPr="00815A1C">
          <w:rPr>
            <w:rStyle w:val="Hyperlink"/>
            <w:rFonts w:ascii="Arial" w:hAnsi="Arial" w:cs="Arial"/>
            <w:b w:val="0"/>
            <w:noProof/>
            <w:color w:val="008080"/>
            <w:sz w:val="32"/>
            <w:szCs w:val="32"/>
          </w:rPr>
          <w:t>Comment saisir des descriptions?</w:t>
        </w:r>
        <w:r w:rsidRPr="00815A1C">
          <w:rPr>
            <w:rFonts w:ascii="Arial" w:hAnsi="Arial" w:cs="Arial"/>
            <w:b w:val="0"/>
            <w:noProof/>
            <w:webHidden/>
            <w:sz w:val="32"/>
            <w:szCs w:val="32"/>
          </w:rPr>
          <w:tab/>
        </w:r>
        <w:r w:rsidRPr="00815A1C">
          <w:rPr>
            <w:rFonts w:ascii="Arial" w:hAnsi="Arial" w:cs="Arial"/>
            <w:b w:val="0"/>
            <w:noProof/>
            <w:webHidden/>
            <w:sz w:val="32"/>
            <w:szCs w:val="32"/>
          </w:rPr>
          <w:fldChar w:fldCharType="begin"/>
        </w:r>
        <w:r w:rsidRPr="00815A1C">
          <w:rPr>
            <w:rFonts w:ascii="Arial" w:hAnsi="Arial" w:cs="Arial"/>
            <w:b w:val="0"/>
            <w:noProof/>
            <w:webHidden/>
            <w:sz w:val="32"/>
            <w:szCs w:val="32"/>
          </w:rPr>
          <w:instrText xml:space="preserve"> PAGEREF _Toc307388346 \h </w:instrText>
        </w:r>
        <w:r w:rsidRPr="00815A1C">
          <w:rPr>
            <w:rFonts w:ascii="Arial" w:hAnsi="Arial" w:cs="Arial"/>
            <w:b w:val="0"/>
            <w:noProof/>
            <w:webHidden/>
            <w:sz w:val="32"/>
            <w:szCs w:val="32"/>
          </w:rPr>
        </w:r>
        <w:r w:rsidRPr="00815A1C">
          <w:rPr>
            <w:rFonts w:ascii="Arial" w:hAnsi="Arial" w:cs="Arial"/>
            <w:b w:val="0"/>
            <w:noProof/>
            <w:webHidden/>
            <w:sz w:val="32"/>
            <w:szCs w:val="32"/>
          </w:rPr>
          <w:fldChar w:fldCharType="separate"/>
        </w:r>
        <w:r w:rsidRPr="00815A1C">
          <w:rPr>
            <w:rFonts w:ascii="Arial" w:hAnsi="Arial" w:cs="Arial"/>
            <w:b w:val="0"/>
            <w:noProof/>
            <w:webHidden/>
            <w:sz w:val="32"/>
            <w:szCs w:val="32"/>
          </w:rPr>
          <w:t>6</w:t>
        </w:r>
        <w:r w:rsidRPr="00815A1C">
          <w:rPr>
            <w:rFonts w:ascii="Arial" w:hAnsi="Arial" w:cs="Arial"/>
            <w:b w:val="0"/>
            <w:noProof/>
            <w:webHidden/>
            <w:sz w:val="32"/>
            <w:szCs w:val="32"/>
          </w:rPr>
          <w:fldChar w:fldCharType="end"/>
        </w:r>
      </w:hyperlink>
    </w:p>
    <w:p w:rsidR="0005357C" w:rsidRPr="00815A1C" w:rsidRDefault="0005357C" w:rsidP="00D06F71">
      <w:pPr>
        <w:pStyle w:val="TOC2"/>
        <w:tabs>
          <w:tab w:val="right" w:pos="8630"/>
        </w:tabs>
        <w:spacing w:line="480" w:lineRule="auto"/>
        <w:rPr>
          <w:rFonts w:ascii="Arial" w:hAnsi="Arial" w:cs="Arial"/>
          <w:noProof/>
          <w:color w:val="008080"/>
          <w:sz w:val="32"/>
          <w:szCs w:val="32"/>
          <w:lang w:eastAsia="fr-CA"/>
        </w:rPr>
      </w:pPr>
      <w:hyperlink w:anchor="_Toc307388347" w:history="1">
        <w:r w:rsidRPr="00815A1C">
          <w:rPr>
            <w:rStyle w:val="Hyperlink"/>
            <w:rFonts w:ascii="Arial" w:hAnsi="Arial" w:cs="Arial"/>
            <w:noProof/>
            <w:color w:val="008080"/>
            <w:sz w:val="32"/>
            <w:szCs w:val="32"/>
          </w:rPr>
          <w:t>Comment saisir une description de fonds?</w:t>
        </w:r>
        <w:r w:rsidRPr="00815A1C">
          <w:rPr>
            <w:rFonts w:ascii="Arial" w:hAnsi="Arial" w:cs="Arial"/>
            <w:noProof/>
            <w:webHidden/>
            <w:color w:val="008080"/>
            <w:sz w:val="32"/>
            <w:szCs w:val="32"/>
          </w:rPr>
          <w:tab/>
        </w:r>
        <w:r w:rsidRPr="00815A1C">
          <w:rPr>
            <w:rFonts w:ascii="Arial" w:hAnsi="Arial" w:cs="Arial"/>
            <w:noProof/>
            <w:webHidden/>
            <w:color w:val="008080"/>
            <w:sz w:val="32"/>
            <w:szCs w:val="32"/>
          </w:rPr>
          <w:fldChar w:fldCharType="begin"/>
        </w:r>
        <w:r w:rsidRPr="00815A1C">
          <w:rPr>
            <w:rFonts w:ascii="Arial" w:hAnsi="Arial" w:cs="Arial"/>
            <w:noProof/>
            <w:webHidden/>
            <w:color w:val="008080"/>
            <w:sz w:val="32"/>
            <w:szCs w:val="32"/>
          </w:rPr>
          <w:instrText xml:space="preserve"> PAGEREF _Toc307388347 \h </w:instrText>
        </w:r>
        <w:r w:rsidRPr="00815A1C">
          <w:rPr>
            <w:rFonts w:ascii="Arial" w:hAnsi="Arial" w:cs="Arial"/>
            <w:noProof/>
            <w:webHidden/>
            <w:color w:val="008080"/>
            <w:sz w:val="32"/>
            <w:szCs w:val="32"/>
          </w:rPr>
        </w:r>
        <w:r w:rsidRPr="00815A1C">
          <w:rPr>
            <w:rFonts w:ascii="Arial" w:hAnsi="Arial" w:cs="Arial"/>
            <w:noProof/>
            <w:webHidden/>
            <w:color w:val="008080"/>
            <w:sz w:val="32"/>
            <w:szCs w:val="32"/>
          </w:rPr>
          <w:fldChar w:fldCharType="separate"/>
        </w:r>
        <w:r w:rsidRPr="00815A1C">
          <w:rPr>
            <w:rFonts w:ascii="Arial" w:hAnsi="Arial" w:cs="Arial"/>
            <w:noProof/>
            <w:webHidden/>
            <w:color w:val="008080"/>
            <w:sz w:val="32"/>
            <w:szCs w:val="32"/>
          </w:rPr>
          <w:t>6</w:t>
        </w:r>
        <w:r w:rsidRPr="00815A1C">
          <w:rPr>
            <w:rFonts w:ascii="Arial" w:hAnsi="Arial" w:cs="Arial"/>
            <w:noProof/>
            <w:webHidden/>
            <w:color w:val="008080"/>
            <w:sz w:val="32"/>
            <w:szCs w:val="32"/>
          </w:rPr>
          <w:fldChar w:fldCharType="end"/>
        </w:r>
      </w:hyperlink>
    </w:p>
    <w:p w:rsidR="0005357C" w:rsidRPr="00815A1C" w:rsidRDefault="0005357C" w:rsidP="00D06F71">
      <w:pPr>
        <w:pStyle w:val="TOC2"/>
        <w:tabs>
          <w:tab w:val="right" w:pos="8630"/>
        </w:tabs>
        <w:spacing w:line="480" w:lineRule="auto"/>
        <w:rPr>
          <w:rFonts w:ascii="Arial" w:hAnsi="Arial" w:cs="Arial"/>
          <w:noProof/>
          <w:color w:val="008080"/>
          <w:sz w:val="32"/>
          <w:szCs w:val="32"/>
          <w:lang w:eastAsia="fr-CA"/>
        </w:rPr>
      </w:pPr>
      <w:hyperlink w:anchor="_Toc307388348" w:history="1">
        <w:r w:rsidRPr="00815A1C">
          <w:rPr>
            <w:rStyle w:val="Hyperlink"/>
            <w:rFonts w:ascii="Arial" w:hAnsi="Arial" w:cs="Arial"/>
            <w:noProof/>
            <w:color w:val="008080"/>
            <w:sz w:val="32"/>
            <w:szCs w:val="32"/>
          </w:rPr>
          <w:t>Comment ajouter une description de  niveau inférieur?</w:t>
        </w:r>
        <w:r w:rsidRPr="00815A1C">
          <w:rPr>
            <w:rFonts w:ascii="Arial" w:hAnsi="Arial" w:cs="Arial"/>
            <w:noProof/>
            <w:webHidden/>
            <w:color w:val="008080"/>
            <w:sz w:val="32"/>
            <w:szCs w:val="32"/>
          </w:rPr>
          <w:tab/>
        </w:r>
        <w:r w:rsidRPr="00815A1C">
          <w:rPr>
            <w:rFonts w:ascii="Arial" w:hAnsi="Arial" w:cs="Arial"/>
            <w:noProof/>
            <w:webHidden/>
            <w:color w:val="008080"/>
            <w:sz w:val="32"/>
            <w:szCs w:val="32"/>
          </w:rPr>
          <w:fldChar w:fldCharType="begin"/>
        </w:r>
        <w:r w:rsidRPr="00815A1C">
          <w:rPr>
            <w:rFonts w:ascii="Arial" w:hAnsi="Arial" w:cs="Arial"/>
            <w:noProof/>
            <w:webHidden/>
            <w:color w:val="008080"/>
            <w:sz w:val="32"/>
            <w:szCs w:val="32"/>
          </w:rPr>
          <w:instrText xml:space="preserve"> PAGEREF _Toc307388348 \h </w:instrText>
        </w:r>
        <w:r w:rsidRPr="00815A1C">
          <w:rPr>
            <w:rFonts w:ascii="Arial" w:hAnsi="Arial" w:cs="Arial"/>
            <w:noProof/>
            <w:webHidden/>
            <w:color w:val="008080"/>
            <w:sz w:val="32"/>
            <w:szCs w:val="32"/>
          </w:rPr>
        </w:r>
        <w:r w:rsidRPr="00815A1C">
          <w:rPr>
            <w:rFonts w:ascii="Arial" w:hAnsi="Arial" w:cs="Arial"/>
            <w:noProof/>
            <w:webHidden/>
            <w:color w:val="008080"/>
            <w:sz w:val="32"/>
            <w:szCs w:val="32"/>
          </w:rPr>
          <w:fldChar w:fldCharType="separate"/>
        </w:r>
        <w:r w:rsidRPr="00815A1C">
          <w:rPr>
            <w:rFonts w:ascii="Arial" w:hAnsi="Arial" w:cs="Arial"/>
            <w:noProof/>
            <w:webHidden/>
            <w:color w:val="008080"/>
            <w:sz w:val="32"/>
            <w:szCs w:val="32"/>
          </w:rPr>
          <w:t>11</w:t>
        </w:r>
        <w:r w:rsidRPr="00815A1C">
          <w:rPr>
            <w:rFonts w:ascii="Arial" w:hAnsi="Arial" w:cs="Arial"/>
            <w:noProof/>
            <w:webHidden/>
            <w:color w:val="008080"/>
            <w:sz w:val="32"/>
            <w:szCs w:val="32"/>
          </w:rPr>
          <w:fldChar w:fldCharType="end"/>
        </w:r>
      </w:hyperlink>
    </w:p>
    <w:p w:rsidR="0005357C" w:rsidRPr="00815A1C" w:rsidRDefault="0005357C" w:rsidP="00D06F71">
      <w:pPr>
        <w:pStyle w:val="TOC1"/>
        <w:spacing w:line="480" w:lineRule="auto"/>
        <w:rPr>
          <w:rFonts w:ascii="Arial" w:hAnsi="Arial" w:cs="Arial"/>
          <w:b w:val="0"/>
          <w:noProof/>
          <w:color w:val="auto"/>
          <w:sz w:val="32"/>
          <w:szCs w:val="32"/>
          <w:lang w:eastAsia="fr-CA"/>
        </w:rPr>
      </w:pPr>
      <w:hyperlink w:anchor="_Toc307388349" w:history="1">
        <w:r w:rsidRPr="00815A1C">
          <w:rPr>
            <w:rStyle w:val="Hyperlink"/>
            <w:rFonts w:ascii="Arial" w:hAnsi="Arial" w:cs="Arial"/>
            <w:b w:val="0"/>
            <w:noProof/>
            <w:color w:val="008080"/>
            <w:sz w:val="32"/>
            <w:szCs w:val="32"/>
          </w:rPr>
          <w:t>Comment annoncer une exposition virtuelle?</w:t>
        </w:r>
        <w:r w:rsidRPr="00815A1C">
          <w:rPr>
            <w:rFonts w:ascii="Arial" w:hAnsi="Arial" w:cs="Arial"/>
            <w:b w:val="0"/>
            <w:noProof/>
            <w:webHidden/>
            <w:sz w:val="32"/>
            <w:szCs w:val="32"/>
          </w:rPr>
          <w:tab/>
        </w:r>
        <w:r w:rsidRPr="00815A1C">
          <w:rPr>
            <w:rFonts w:ascii="Arial" w:hAnsi="Arial" w:cs="Arial"/>
            <w:b w:val="0"/>
            <w:noProof/>
            <w:webHidden/>
            <w:sz w:val="32"/>
            <w:szCs w:val="32"/>
          </w:rPr>
          <w:fldChar w:fldCharType="begin"/>
        </w:r>
        <w:r w:rsidRPr="00815A1C">
          <w:rPr>
            <w:rFonts w:ascii="Arial" w:hAnsi="Arial" w:cs="Arial"/>
            <w:b w:val="0"/>
            <w:noProof/>
            <w:webHidden/>
            <w:sz w:val="32"/>
            <w:szCs w:val="32"/>
          </w:rPr>
          <w:instrText xml:space="preserve"> PAGEREF _Toc307388349 \h </w:instrText>
        </w:r>
        <w:r w:rsidRPr="00815A1C">
          <w:rPr>
            <w:rFonts w:ascii="Arial" w:hAnsi="Arial" w:cs="Arial"/>
            <w:b w:val="0"/>
            <w:noProof/>
            <w:webHidden/>
            <w:sz w:val="32"/>
            <w:szCs w:val="32"/>
          </w:rPr>
        </w:r>
        <w:r w:rsidRPr="00815A1C">
          <w:rPr>
            <w:rFonts w:ascii="Arial" w:hAnsi="Arial" w:cs="Arial"/>
            <w:b w:val="0"/>
            <w:noProof/>
            <w:webHidden/>
            <w:sz w:val="32"/>
            <w:szCs w:val="32"/>
          </w:rPr>
          <w:fldChar w:fldCharType="separate"/>
        </w:r>
        <w:r w:rsidRPr="00815A1C">
          <w:rPr>
            <w:rFonts w:ascii="Arial" w:hAnsi="Arial" w:cs="Arial"/>
            <w:b w:val="0"/>
            <w:noProof/>
            <w:webHidden/>
            <w:sz w:val="32"/>
            <w:szCs w:val="32"/>
          </w:rPr>
          <w:t>13</w:t>
        </w:r>
        <w:r w:rsidRPr="00815A1C">
          <w:rPr>
            <w:rFonts w:ascii="Arial" w:hAnsi="Arial" w:cs="Arial"/>
            <w:b w:val="0"/>
            <w:noProof/>
            <w:webHidden/>
            <w:sz w:val="32"/>
            <w:szCs w:val="32"/>
          </w:rPr>
          <w:fldChar w:fldCharType="end"/>
        </w:r>
      </w:hyperlink>
    </w:p>
    <w:p w:rsidR="0005357C" w:rsidRDefault="0005357C" w:rsidP="00D06F71">
      <w:pPr>
        <w:spacing w:line="480" w:lineRule="auto"/>
        <w:jc w:val="left"/>
        <w:sectPr w:rsidR="0005357C" w:rsidSect="005149C4">
          <w:footerReference w:type="default" r:id="rId9"/>
          <w:pgSz w:w="12240" w:h="15840"/>
          <w:pgMar w:top="1440" w:right="1800" w:bottom="1440" w:left="1800" w:header="708" w:footer="708" w:gutter="0"/>
          <w:pgNumType w:start="1"/>
          <w:cols w:space="708"/>
          <w:docGrid w:linePitch="360"/>
        </w:sectPr>
      </w:pPr>
      <w:r w:rsidRPr="00815A1C">
        <w:rPr>
          <w:rFonts w:ascii="Arial" w:hAnsi="Arial" w:cs="Arial"/>
          <w:b/>
          <w:sz w:val="32"/>
          <w:szCs w:val="32"/>
        </w:rPr>
        <w:fldChar w:fldCharType="end"/>
      </w:r>
    </w:p>
    <w:p w:rsidR="0005357C" w:rsidRPr="00815A1C" w:rsidRDefault="0005357C" w:rsidP="00145F55">
      <w:pPr>
        <w:pStyle w:val="Heading1"/>
        <w:ind w:left="-142"/>
        <w:rPr>
          <w:rFonts w:ascii="Arial" w:hAnsi="Arial"/>
        </w:rPr>
      </w:pPr>
      <w:bookmarkStart w:id="0" w:name="_Toc307388342"/>
      <w:r w:rsidRPr="00815A1C">
        <w:rPr>
          <w:rFonts w:ascii="Arial" w:hAnsi="Arial"/>
        </w:rPr>
        <w:t>Qu’est-ce que le Réseau de diffusion des archives du Québec?</w:t>
      </w:r>
      <w:bookmarkEnd w:id="0"/>
    </w:p>
    <w:p w:rsidR="0005357C" w:rsidRDefault="0005357C" w:rsidP="004F4461">
      <w:pPr>
        <w:spacing w:line="276" w:lineRule="auto"/>
        <w:ind w:left="-142"/>
      </w:pPr>
      <w:r>
        <w:t>L</w:t>
      </w:r>
      <w:r w:rsidRPr="003770E5">
        <w:t>e Réseau de diffusion des archives du Québec</w:t>
      </w:r>
      <w:r>
        <w:t xml:space="preserve"> (RDAQ)</w:t>
      </w:r>
      <w:r w:rsidRPr="003770E5">
        <w:t xml:space="preserve"> est un site web réalisé par le Réseau des</w:t>
      </w:r>
      <w:r>
        <w:t xml:space="preserve"> services d’</w:t>
      </w:r>
      <w:r w:rsidRPr="003770E5">
        <w:t>archives du Québec (RAQ) en collaboration avec Bibliothèque et Archives nationales du Québec (BAnQ) dans le but premier de révéler les richesses patrimoniales préservées dans les centres d'archives du Québec et d'en permettre la recherch</w:t>
      </w:r>
      <w:r>
        <w:t>e et la diffusion à distance.</w:t>
      </w:r>
    </w:p>
    <w:p w:rsidR="0005357C" w:rsidRDefault="0005357C" w:rsidP="004F4461">
      <w:pPr>
        <w:spacing w:line="276" w:lineRule="auto"/>
        <w:ind w:left="-142"/>
      </w:pPr>
      <w:r>
        <w:t>En ce sens, l</w:t>
      </w:r>
      <w:r w:rsidRPr="003770E5">
        <w:t xml:space="preserve">e </w:t>
      </w:r>
      <w:r>
        <w:t>RDAQ</w:t>
      </w:r>
      <w:r w:rsidRPr="003770E5">
        <w:t xml:space="preserve"> a pour objectif la mise en commun des descriptions de fonds et de collections de tous les services d’archives du Québec. </w:t>
      </w:r>
      <w:r>
        <w:t>Il</w:t>
      </w:r>
      <w:r w:rsidRPr="003770E5">
        <w:t xml:space="preserve"> permet la recherche d’archives québécoises ainsi que la mise en valeur des expositions virtuelles créées par les centres d’archives québécois.</w:t>
      </w:r>
      <w:r>
        <w:t xml:space="preserve"> Les services d’archives qui participent au RDAQ devraient voir sous peu leurs descriptions périodiquement versées dans le portail </w:t>
      </w:r>
      <w:r w:rsidRPr="00D41FA3">
        <w:t>ArchivesCanada.ca</w:t>
      </w:r>
      <w:r>
        <w:t>, le Réseau canadien d’information archivistique, ce qui leur offre une vitrine sur le monde.</w:t>
      </w:r>
    </w:p>
    <w:p w:rsidR="0005357C" w:rsidRDefault="0005357C" w:rsidP="00145F55">
      <w:pPr>
        <w:ind w:left="-142"/>
      </w:pPr>
    </w:p>
    <w:p w:rsidR="0005357C" w:rsidRDefault="0005357C">
      <w:pPr>
        <w:spacing w:line="480" w:lineRule="auto"/>
        <w:ind w:firstLine="357"/>
        <w:jc w:val="left"/>
        <w:rPr>
          <w:rFonts w:ascii="Agency FB" w:hAnsi="Agency FB" w:cs="Arial"/>
          <w:b/>
          <w:color w:val="008080"/>
          <w:sz w:val="36"/>
          <w:szCs w:val="36"/>
        </w:rPr>
      </w:pPr>
      <w:r>
        <w:br w:type="page"/>
      </w:r>
    </w:p>
    <w:p w:rsidR="0005357C" w:rsidRPr="00815A1C" w:rsidRDefault="0005357C" w:rsidP="00145F55">
      <w:pPr>
        <w:pStyle w:val="Heading1"/>
        <w:ind w:left="-142"/>
        <w:rPr>
          <w:rFonts w:ascii="Arial" w:hAnsi="Arial"/>
        </w:rPr>
      </w:pPr>
      <w:bookmarkStart w:id="1" w:name="_Toc307388343"/>
      <w:r w:rsidRPr="00815A1C">
        <w:rPr>
          <w:rFonts w:ascii="Arial" w:hAnsi="Arial"/>
        </w:rPr>
        <w:t>Comment y avoir accès?</w:t>
      </w:r>
      <w:bookmarkEnd w:id="1"/>
    </w:p>
    <w:p w:rsidR="0005357C" w:rsidRDefault="0005357C" w:rsidP="00145F55">
      <w:pPr>
        <w:ind w:left="-142"/>
      </w:pPr>
      <w:r w:rsidRPr="00F8325C">
        <w:t>Le RDAQ est gratuit et permet aux services d’archives de saisir les descriptions de leurs archives directement sur le web, sans avoir à se procurer de logiciel.</w:t>
      </w:r>
      <w:r>
        <w:t xml:space="preserve"> Vous pouvez donc y accéder à cette adresse : </w:t>
      </w:r>
      <w:hyperlink r:id="rId10" w:history="1">
        <w:r w:rsidRPr="00AF5AC6">
          <w:rPr>
            <w:rStyle w:val="Hyperlink"/>
            <w:rFonts w:cs="Tahoma"/>
          </w:rPr>
          <w:t>www.rdaq.qc.ca</w:t>
        </w:r>
      </w:hyperlink>
    </w:p>
    <w:p w:rsidR="0005357C" w:rsidRDefault="0005357C" w:rsidP="00EA79BA">
      <w:pPr>
        <w:ind w:left="-142"/>
      </w:pPr>
      <w:r>
        <w:t>Vous arriverez à la page d’accueil du site :</w:t>
      </w:r>
    </w:p>
    <w:p w:rsidR="0005357C" w:rsidRDefault="0005357C" w:rsidP="00EA79BA">
      <w:r>
        <w:rPr>
          <w:noProof/>
          <w:lang w:val="en-US"/>
        </w:rPr>
        <w:pict>
          <v:shape id="Image 3" o:spid="_x0000_s1028" type="#_x0000_t75" style="position:absolute;left:0;text-align:left;margin-left:-18.55pt;margin-top:16.9pt;width:471.35pt;height:326.9pt;z-index:251659264;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">
            <v:imagedata r:id="rId11" o:title=""/>
            <o:lock v:ext="edit" aspectratio="f"/>
            <w10:wrap type="square"/>
          </v:shape>
        </w:pict>
      </w:r>
    </w:p>
    <w:p w:rsidR="0005357C" w:rsidRDefault="0005357C" w:rsidP="00145F55">
      <w:pPr>
        <w:ind w:left="-142"/>
      </w:pPr>
    </w:p>
    <w:p w:rsidR="0005357C" w:rsidRDefault="0005357C">
      <w:pPr>
        <w:spacing w:line="480" w:lineRule="auto"/>
        <w:ind w:firstLine="357"/>
        <w:jc w:val="left"/>
        <w:rPr>
          <w:rFonts w:ascii="Agency FB" w:hAnsi="Agency FB" w:cs="Arial"/>
          <w:b/>
          <w:color w:val="008080"/>
          <w:sz w:val="36"/>
          <w:szCs w:val="36"/>
        </w:rPr>
      </w:pPr>
      <w:r>
        <w:br w:type="page"/>
      </w:r>
    </w:p>
    <w:p w:rsidR="0005357C" w:rsidRPr="00815A1C" w:rsidRDefault="0005357C" w:rsidP="00145F55">
      <w:pPr>
        <w:pStyle w:val="Heading1"/>
        <w:ind w:left="-142"/>
        <w:rPr>
          <w:rFonts w:ascii="Arial" w:hAnsi="Arial"/>
        </w:rPr>
      </w:pPr>
      <w:bookmarkStart w:id="2" w:name="_Toc307388344"/>
      <w:r w:rsidRPr="00815A1C">
        <w:rPr>
          <w:rFonts w:ascii="Arial" w:hAnsi="Arial"/>
        </w:rPr>
        <w:t>Comment s’inscrire au RDAQ?</w:t>
      </w:r>
      <w:bookmarkEnd w:id="2"/>
    </w:p>
    <w:p w:rsidR="0005357C" w:rsidRDefault="0005357C" w:rsidP="00145F55">
      <w:pPr>
        <w:ind w:left="-142"/>
      </w:pPr>
      <w:r>
        <w:t xml:space="preserve">Afin de saisir des descriptions dans le RDAQ, vous devez d’abord inscrire votre service d’archives. À partir de l’accueil du site, à l’onglet </w:t>
      </w:r>
      <w:r w:rsidRPr="00372170">
        <w:rPr>
          <w:i/>
          <w:color w:val="00B0F0"/>
        </w:rPr>
        <w:t>Services aux participants</w:t>
      </w:r>
      <w:r>
        <w:t xml:space="preserve">, vous cliquez sur </w:t>
      </w:r>
      <w:r w:rsidRPr="00372170">
        <w:rPr>
          <w:i/>
          <w:color w:val="00B0F0"/>
        </w:rPr>
        <w:t>Adhésion au RDAQ</w:t>
      </w:r>
      <w:r>
        <w:t xml:space="preserve">. Vous atteindrez alors le formulaire d’inscription, que vous pouvez remplir. </w:t>
      </w:r>
    </w:p>
    <w:p w:rsidR="0005357C" w:rsidRDefault="0005357C" w:rsidP="00145F55">
      <w:pPr>
        <w:ind w:left="-142"/>
      </w:pPr>
      <w:r w:rsidRPr="00AC5A81">
        <w:rPr>
          <w:noProof/>
          <w:lang w:val="en-US"/>
        </w:rPr>
        <w:pict>
          <v:shape id="Image 16" o:spid="_x0000_i1025" type="#_x0000_t75" style="width:478.5pt;height:415.5pt;visibility:visible">
            <v:imagedata r:id="rId12" o:title=""/>
          </v:shape>
        </w:pict>
      </w:r>
    </w:p>
    <w:p w:rsidR="0005357C" w:rsidRDefault="0005357C" w:rsidP="00145F55">
      <w:pPr>
        <w:ind w:left="-142"/>
      </w:pPr>
      <w:r w:rsidRPr="00263183">
        <w:t>Lorsque vous aurez terminé</w:t>
      </w:r>
      <w:r>
        <w:t xml:space="preserve"> cette étape</w:t>
      </w:r>
      <w:r w:rsidRPr="00263183">
        <w:t xml:space="preserve">, vous pouvez cliquer sur </w:t>
      </w:r>
      <w:r w:rsidRPr="00263183">
        <w:rPr>
          <w:i/>
          <w:color w:val="00B0F0"/>
        </w:rPr>
        <w:t>Envoyer</w:t>
      </w:r>
      <w:r w:rsidRPr="00263183">
        <w:rPr>
          <w:color w:val="00B0F0"/>
        </w:rPr>
        <w:t xml:space="preserve"> </w:t>
      </w:r>
      <w:r w:rsidRPr="00263183">
        <w:t xml:space="preserve">et la demande d’inscription sera transmise à </w:t>
      </w:r>
      <w:r>
        <w:t>l’édimestre</w:t>
      </w:r>
      <w:r w:rsidRPr="00263183">
        <w:t xml:space="preserve"> du RDAQ. Un courriel vous sera </w:t>
      </w:r>
      <w:r>
        <w:t>par la suite</w:t>
      </w:r>
      <w:r w:rsidRPr="00263183">
        <w:t xml:space="preserve"> acheminé comprenant votre nom d’usager et votre mot de passe (lequel vous pourrez ensuite modifier à votre guise).</w:t>
      </w:r>
    </w:p>
    <w:p w:rsidR="0005357C" w:rsidRDefault="0005357C" w:rsidP="00804320">
      <w:pPr>
        <w:ind w:left="-142"/>
      </w:pPr>
      <w:r>
        <w:t>Le formulaire contient les éléments de présentation de votre service d’archives. Celui-ci apparaîtra</w:t>
      </w:r>
      <w:r w:rsidRPr="008B573A">
        <w:t xml:space="preserve"> dans la liste des organismes participants</w:t>
      </w:r>
      <w:r>
        <w:t xml:space="preserve"> ainsi que les informations que vous aurez consignées dans le formulaire</w:t>
      </w:r>
      <w:r w:rsidRPr="008B573A">
        <w:t>.</w:t>
      </w:r>
    </w:p>
    <w:p w:rsidR="0005357C" w:rsidRPr="00815A1C" w:rsidRDefault="0005357C" w:rsidP="00804320">
      <w:pPr>
        <w:ind w:left="-142"/>
        <w:rPr>
          <w:rStyle w:val="Heading1Char"/>
          <w:rFonts w:ascii="Arial" w:hAnsi="Arial"/>
        </w:rPr>
      </w:pPr>
      <w:r>
        <w:br w:type="page"/>
      </w:r>
      <w:bookmarkStart w:id="3" w:name="_Toc307388345"/>
      <w:r w:rsidRPr="00815A1C">
        <w:rPr>
          <w:rStyle w:val="Heading1Char"/>
          <w:rFonts w:ascii="Arial" w:hAnsi="Arial"/>
        </w:rPr>
        <w:t>Comment se connecter au RDAQ?</w:t>
      </w:r>
      <w:bookmarkEnd w:id="3"/>
    </w:p>
    <w:p w:rsidR="0005357C" w:rsidRDefault="0005357C" w:rsidP="00145F55">
      <w:pPr>
        <w:ind w:left="-142"/>
      </w:pPr>
      <w:r>
        <w:t>Suite à la réception de vos informations, vous pouvez vous connecter au RDAQ. À partir de la page d’accueil, à</w:t>
      </w:r>
      <w:r w:rsidRPr="00BD3EB1">
        <w:t xml:space="preserve"> l’onglet </w:t>
      </w:r>
      <w:r w:rsidRPr="00027B94">
        <w:rPr>
          <w:i/>
          <w:color w:val="00B0F0"/>
        </w:rPr>
        <w:t>Services aux participants</w:t>
      </w:r>
      <w:r w:rsidRPr="00BD3EB1">
        <w:t xml:space="preserve">, cliquez sur </w:t>
      </w:r>
      <w:r w:rsidRPr="00804320">
        <w:rPr>
          <w:i/>
          <w:color w:val="00B0F0"/>
        </w:rPr>
        <w:t>Connexion au RDAQ</w:t>
      </w:r>
      <w:r>
        <w:t xml:space="preserve"> et vous obtiendrez cette page :</w:t>
      </w:r>
    </w:p>
    <w:p w:rsidR="0005357C" w:rsidRDefault="0005357C" w:rsidP="00145F55">
      <w:pPr>
        <w:ind w:left="-142"/>
      </w:pPr>
      <w:r>
        <w:rPr>
          <w:noProof/>
          <w:lang w:val="en-US"/>
        </w:rPr>
        <w:pict>
          <v:shape id="Image 5" o:spid="_x0000_s1029" type="#_x0000_t75" style="position:absolute;left:0;text-align:left;margin-left:0;margin-top:3.2pt;width:468.95pt;height:197.75pt;z-index:251658240;visibility:visible;mso-position-horizontal:center"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">
            <v:imagedata r:id="rId13" o:title=""/>
            <o:lock v:ext="edit" aspectratio="f"/>
            <w10:wrap type="square"/>
          </v:shape>
        </w:pict>
      </w:r>
    </w:p>
    <w:p w:rsidR="0005357C" w:rsidRDefault="0005357C" w:rsidP="00145F55">
      <w:pPr>
        <w:ind w:left="-142"/>
      </w:pPr>
      <w:r>
        <w:t>Inscrivez-y votre nom d’usager et votre mot de passe puis vous arriverez dans l’administration de votre compte.</w:t>
      </w:r>
    </w:p>
    <w:p w:rsidR="0005357C" w:rsidRDefault="0005357C" w:rsidP="00145F55">
      <w:pPr>
        <w:ind w:left="-142"/>
      </w:pPr>
      <w:r>
        <w:rPr>
          <w:noProof/>
          <w:lang w:val="en-US"/>
        </w:rPr>
        <w:pict>
          <v:shape id="Image 2" o:spid="_x0000_s1030" type="#_x0000_t75" style="position:absolute;left:0;text-align:left;margin-left:0;margin-top:3.5pt;width:468.95pt;height:213.1pt;z-index:251657216;visibility:visible;mso-position-horizontal:center"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">
            <v:imagedata r:id="rId14" o:title=""/>
            <o:lock v:ext="edit" aspectratio="f"/>
            <w10:wrap type="square"/>
          </v:shape>
        </w:pict>
      </w:r>
    </w:p>
    <w:p w:rsidR="0005357C" w:rsidRDefault="0005357C" w:rsidP="00145F55">
      <w:pPr>
        <w:ind w:left="-142"/>
      </w:pPr>
      <w:r>
        <w:t xml:space="preserve">Dans l’administration, vous aurez accès à plusieurs services. Le </w:t>
      </w:r>
      <w:r w:rsidRPr="005B2275">
        <w:rPr>
          <w:i/>
          <w:color w:val="00B0F0"/>
        </w:rPr>
        <w:t>Dossier</w:t>
      </w:r>
      <w:r w:rsidRPr="005B2275">
        <w:rPr>
          <w:color w:val="00B0F0"/>
        </w:rPr>
        <w:t xml:space="preserve"> </w:t>
      </w:r>
      <w:r>
        <w:t xml:space="preserve">vous permet de modifier les renseignements sur votre organisme, ses coordonnées, le nom du responsable et la description sommaire de votre organisme, incluant les heures d’ouverture et l’historique. </w:t>
      </w:r>
    </w:p>
    <w:p w:rsidR="0005357C" w:rsidRDefault="0005357C" w:rsidP="00145F55">
      <w:pPr>
        <w:ind w:left="-142"/>
      </w:pPr>
      <w:smartTag w:uri="urn:schemas-microsoft-com:office:smarttags" w:element="PersonName">
        <w:smartTagPr>
          <w:attr w:name="ProductID" w:val="La Modification"/>
        </w:smartTagPr>
        <w:r>
          <w:t xml:space="preserve">La </w:t>
        </w:r>
        <w:r w:rsidRPr="005B2275">
          <w:rPr>
            <w:i/>
            <w:color w:val="00B0F0"/>
          </w:rPr>
          <w:t>Modification</w:t>
        </w:r>
      </w:smartTag>
      <w:r w:rsidRPr="005B2275">
        <w:rPr>
          <w:i/>
          <w:color w:val="00B0F0"/>
        </w:rPr>
        <w:t xml:space="preserve"> du mot de passe</w:t>
      </w:r>
      <w:r w:rsidRPr="005B2275">
        <w:rPr>
          <w:color w:val="00B0F0"/>
        </w:rPr>
        <w:t xml:space="preserve"> </w:t>
      </w:r>
      <w:r>
        <w:t>vous permet, tel que son nom l’indique, de modifier à votre guise le mot de passe qui vous connecte au site.</w:t>
      </w:r>
    </w:p>
    <w:p w:rsidR="0005357C" w:rsidRDefault="0005357C" w:rsidP="00145F55">
      <w:pPr>
        <w:ind w:left="-142"/>
      </w:pPr>
      <w:r>
        <w:t xml:space="preserve">Le lien </w:t>
      </w:r>
      <w:r w:rsidRPr="00DD7968">
        <w:rPr>
          <w:i/>
          <w:color w:val="00B0F0"/>
        </w:rPr>
        <w:t>Fonds</w:t>
      </w:r>
      <w:r w:rsidRPr="005B2275">
        <w:rPr>
          <w:color w:val="00B0F0"/>
        </w:rPr>
        <w:t xml:space="preserve"> </w:t>
      </w:r>
      <w:r w:rsidRPr="005B2275">
        <w:t xml:space="preserve">vous amène vers </w:t>
      </w:r>
      <w:r>
        <w:t>la page</w:t>
      </w:r>
      <w:r w:rsidRPr="005B2275">
        <w:t xml:space="preserve"> </w:t>
      </w:r>
      <w:r w:rsidRPr="00DD7968">
        <w:rPr>
          <w:i/>
          <w:color w:val="00B0F0"/>
        </w:rPr>
        <w:t>Liste des fonds</w:t>
      </w:r>
      <w:r>
        <w:rPr>
          <w:color w:val="00B0F0"/>
        </w:rPr>
        <w:t xml:space="preserve"> </w:t>
      </w:r>
      <w:r w:rsidRPr="00DD7968">
        <w:t xml:space="preserve">qui vous </w:t>
      </w:r>
      <w:r>
        <w:t>présente les fonds que vous avez déjà décrits. C’est également à cet endroit que vous pouvez créer de nouvelles descriptions de fonds et collections.</w:t>
      </w:r>
    </w:p>
    <w:p w:rsidR="0005357C" w:rsidRDefault="0005357C" w:rsidP="00145F55">
      <w:pPr>
        <w:ind w:left="-142"/>
      </w:pPr>
      <w:r>
        <w:t xml:space="preserve">Le lien </w:t>
      </w:r>
      <w:r w:rsidRPr="007C71DD">
        <w:rPr>
          <w:i/>
          <w:color w:val="00B0F0"/>
        </w:rPr>
        <w:t>Fonds importés</w:t>
      </w:r>
      <w:r w:rsidRPr="005B2275">
        <w:rPr>
          <w:color w:val="00B0F0"/>
        </w:rPr>
        <w:t xml:space="preserve"> </w:t>
      </w:r>
      <w:r>
        <w:t xml:space="preserve">permet aux utilisateurs des logiciels de description tels que Archi-Log ou Ultima de GCI d’extraire de leur base de données les éléments nécessaires à la mise à jour du RDAQ. Pour le moment, cette fonctionnalité </w:t>
      </w:r>
      <w:r w:rsidRPr="00246E1C">
        <w:t>est en développement en collaboration avec les compagnies</w:t>
      </w:r>
      <w:r>
        <w:t>. Contactez votre fournisseur afin d’obtenir des précisions quant à la démarche à suivre.</w:t>
      </w:r>
    </w:p>
    <w:p w:rsidR="0005357C" w:rsidRDefault="0005357C" w:rsidP="00145F55">
      <w:pPr>
        <w:ind w:left="-142"/>
      </w:pPr>
      <w:r>
        <w:t xml:space="preserve">Le lien </w:t>
      </w:r>
      <w:r w:rsidRPr="007C71DD">
        <w:rPr>
          <w:i/>
          <w:color w:val="00B0F0"/>
        </w:rPr>
        <w:t>Expositions</w:t>
      </w:r>
      <w:r w:rsidRPr="005B2275">
        <w:rPr>
          <w:color w:val="00B0F0"/>
        </w:rPr>
        <w:t xml:space="preserve"> </w:t>
      </w:r>
      <w:r>
        <w:t>vous permet d’afficher sur le site du RDAQ une exposition virtuelle de votre organisme.</w:t>
      </w:r>
    </w:p>
    <w:p w:rsidR="0005357C" w:rsidRDefault="0005357C" w:rsidP="00145F55">
      <w:pPr>
        <w:ind w:left="-142"/>
      </w:pPr>
      <w:r>
        <w:t xml:space="preserve">En cliquant sur le lien </w:t>
      </w:r>
      <w:r w:rsidRPr="007C71DD">
        <w:rPr>
          <w:i/>
          <w:color w:val="00B0F0"/>
        </w:rPr>
        <w:t>Fermeture</w:t>
      </w:r>
      <w:r w:rsidRPr="005B2275">
        <w:t xml:space="preserve">, vous vous </w:t>
      </w:r>
      <w:r>
        <w:t>déconnectez de l’administration.</w:t>
      </w:r>
    </w:p>
    <w:p w:rsidR="0005357C" w:rsidRDefault="0005357C" w:rsidP="00145F55">
      <w:pPr>
        <w:ind w:left="-142"/>
      </w:pPr>
    </w:p>
    <w:p w:rsidR="0005357C" w:rsidRDefault="0005357C">
      <w:pPr>
        <w:spacing w:line="480" w:lineRule="auto"/>
        <w:ind w:firstLine="357"/>
        <w:jc w:val="left"/>
        <w:rPr>
          <w:rFonts w:ascii="Agency FB" w:hAnsi="Agency FB" w:cs="Arial"/>
          <w:b/>
          <w:color w:val="008080"/>
          <w:sz w:val="36"/>
          <w:szCs w:val="36"/>
        </w:rPr>
      </w:pPr>
      <w:r>
        <w:br w:type="page"/>
      </w:r>
    </w:p>
    <w:p w:rsidR="0005357C" w:rsidRPr="00815A1C" w:rsidRDefault="0005357C" w:rsidP="00145F55">
      <w:pPr>
        <w:pStyle w:val="Heading1"/>
        <w:ind w:left="-142"/>
        <w:rPr>
          <w:rFonts w:ascii="Arial" w:hAnsi="Arial"/>
        </w:rPr>
      </w:pPr>
      <w:bookmarkStart w:id="4" w:name="_Toc307388346"/>
      <w:r w:rsidRPr="00815A1C">
        <w:rPr>
          <w:rFonts w:ascii="Arial" w:hAnsi="Arial"/>
        </w:rPr>
        <w:t>Comment saisir des descriptions?</w:t>
      </w:r>
      <w:bookmarkEnd w:id="4"/>
    </w:p>
    <w:p w:rsidR="0005357C" w:rsidRPr="00815A1C" w:rsidRDefault="0005357C" w:rsidP="00664ED6">
      <w:pPr>
        <w:pStyle w:val="Heading2"/>
        <w:ind w:left="-142"/>
        <w:rPr>
          <w:rFonts w:ascii="Arial" w:hAnsi="Arial"/>
        </w:rPr>
      </w:pPr>
      <w:bookmarkStart w:id="5" w:name="_Toc307388347"/>
      <w:r w:rsidRPr="00815A1C">
        <w:rPr>
          <w:rFonts w:ascii="Arial" w:hAnsi="Arial"/>
        </w:rPr>
        <w:t>Comment saisir une description de fonds?</w:t>
      </w:r>
      <w:bookmarkEnd w:id="5"/>
    </w:p>
    <w:p w:rsidR="0005357C" w:rsidRDefault="0005357C" w:rsidP="00664ED6">
      <w:pPr>
        <w:ind w:left="-142"/>
      </w:pPr>
      <w:r>
        <w:t xml:space="preserve">Après vous être connecté au RDAQ, dans la page de l’administration, vous pouvez cliquer sur le lien </w:t>
      </w:r>
      <w:r w:rsidRPr="00DD7968">
        <w:rPr>
          <w:i/>
          <w:color w:val="00B0F0"/>
        </w:rPr>
        <w:t>Liste des fonds</w:t>
      </w:r>
      <w:r>
        <w:t xml:space="preserve">. Voici à quoi ressemblera votre page lorsque vous aurez saisi des descriptions de fonds. </w:t>
      </w:r>
    </w:p>
    <w:p w:rsidR="0005357C" w:rsidRDefault="0005357C" w:rsidP="00145F55">
      <w:pPr>
        <w:ind w:left="-142"/>
      </w:pPr>
      <w:r>
        <w:rPr>
          <w:noProof/>
          <w:lang w:val="en-US"/>
        </w:rPr>
        <w:pict>
          <v:shape id="Image 9" o:spid="_x0000_s1031" type="#_x0000_t75" style="position:absolute;left:0;text-align:left;margin-left:0;margin-top:3.5pt;width:468pt;height:302.4pt;z-index:251656192;visibility:visible;mso-position-horizontal:center"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">
            <v:imagedata r:id="rId15" o:title=""/>
            <o:lock v:ext="edit" aspectratio="f"/>
            <w10:wrap type="square"/>
          </v:shape>
        </w:pict>
      </w:r>
      <w:r>
        <w:br/>
        <w:t>À vos débuts, vous ne verrez que la première ligne qui indique le numéro du fonds, le titre, la provenance, la date de création, la date de modification et les niveaux inférieurs.</w:t>
      </w:r>
      <w:r w:rsidRPr="00664ED6">
        <w:t xml:space="preserve"> </w:t>
      </w:r>
      <w:r>
        <w:t>Lorsque vous aurez créé de nouvelles descriptions de fonds ou collections, v</w:t>
      </w:r>
      <w:r w:rsidRPr="00664ED6">
        <w:t xml:space="preserve">ous pourrez classer vos fonds par numéro, titre ou dates en cliquant sur les mots correspondants. </w:t>
      </w:r>
      <w:r w:rsidRPr="00246E1C">
        <w:t xml:space="preserve">Étant donné que la zone </w:t>
      </w:r>
      <w:r w:rsidRPr="00246E1C">
        <w:rPr>
          <w:i/>
        </w:rPr>
        <w:t>Provenance</w:t>
      </w:r>
      <w:r w:rsidRPr="00246E1C">
        <w:t xml:space="preserve"> peut contenir plusieurs noms, comme dans le cas d’une grande famille</w:t>
      </w:r>
      <w:r>
        <w:t>,</w:t>
      </w:r>
      <w:r w:rsidRPr="00246E1C">
        <w:t xml:space="preserve"> il est préférable de ne pas cliquer sur le nom de cette zone, la chaîne de caractères dépassant une limite de tri ce qui déclencherait une erreur.</w:t>
      </w:r>
    </w:p>
    <w:p w:rsidR="0005357C" w:rsidRDefault="0005357C" w:rsidP="00815A1C">
      <w:pPr>
        <w:ind w:left="-142"/>
      </w:pPr>
      <w:r>
        <w:t xml:space="preserve">Pour créer une nouvelle description de fonds, cliquez sur le bouton </w:t>
      </w:r>
      <w:r w:rsidRPr="001274F6">
        <w:rPr>
          <w:i/>
          <w:color w:val="00B0F0"/>
        </w:rPr>
        <w:t>Créer</w:t>
      </w:r>
      <w:r>
        <w:rPr>
          <w:i/>
          <w:color w:val="00B0F0"/>
        </w:rPr>
        <w:t xml:space="preserve"> </w:t>
      </w:r>
      <w:r w:rsidRPr="00224993">
        <w:t>situé en haut à droite de l’écran</w:t>
      </w:r>
      <w:r>
        <w:t>.</w:t>
      </w:r>
    </w:p>
    <w:p w:rsidR="0005357C" w:rsidRDefault="0005357C" w:rsidP="00145F55">
      <w:pPr>
        <w:ind w:left="-142"/>
      </w:pPr>
      <w:r>
        <w:rPr>
          <w:noProof/>
          <w:lang w:val="en-US"/>
        </w:rPr>
        <w:pict>
          <v:shape id="Image 10" o:spid="_x0000_s1032" type="#_x0000_t75" style="position:absolute;left:0;text-align:left;margin-left:-19.3pt;margin-top:-1.1pt;width:255.85pt;height:270.7pt;z-index:251660288;visibility:visible;mso-position-horizontal-relative:margin;mso-position-vertical-relative:margin"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">
            <v:imagedata r:id="rId16" o:title=""/>
            <o:lock v:ext="edit" aspectratio="f"/>
            <w10:wrap type="square" anchorx="margin" anchory="margin"/>
          </v:shape>
        </w:pict>
      </w:r>
    </w:p>
    <w:p w:rsidR="0005357C" w:rsidRDefault="0005357C" w:rsidP="00664ED6">
      <w:pPr>
        <w:spacing w:line="276" w:lineRule="auto"/>
        <w:ind w:left="-142"/>
        <w:jc w:val="left"/>
      </w:pPr>
      <w:r>
        <w:rPr>
          <w:noProof/>
          <w:lang w:val="en-US"/>
        </w:rPr>
        <w:pict>
          <v:shape id="Image 11" o:spid="_x0000_s1033" type="#_x0000_t75" style="position:absolute;left:0;text-align:left;margin-left:-18.8pt;margin-top:259.15pt;width:255.85pt;height:343.2pt;z-index:251661312;visibility:visible;mso-position-horizontal-relative:margin;mso-position-vertical-relative:margin"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">
            <v:imagedata r:id="rId17" o:title=""/>
            <o:lock v:ext="edit" aspectratio="f"/>
            <w10:wrap type="square" anchorx="margin" anchory="margin"/>
          </v:shape>
        </w:pict>
      </w:r>
      <w:r>
        <w:t xml:space="preserve">Vous arriverez à cette page, qui ressemble à un formulaire et dont vous devez remplir les champs. </w:t>
      </w:r>
    </w:p>
    <w:p w:rsidR="0005357C" w:rsidRDefault="0005357C" w:rsidP="00664ED6">
      <w:pPr>
        <w:spacing w:line="276" w:lineRule="auto"/>
        <w:ind w:left="-142"/>
        <w:jc w:val="left"/>
      </w:pPr>
      <w:r w:rsidRPr="00595F28">
        <w:t>Il est à noter que la saisie des champs précédés d’un astérisque rouge (</w:t>
      </w:r>
      <w:r w:rsidRPr="00595F28">
        <w:rPr>
          <w:color w:val="C00000"/>
        </w:rPr>
        <w:t>*</w:t>
      </w:r>
      <w:r w:rsidRPr="00595F28">
        <w:t>) est obligatoire.</w:t>
      </w:r>
    </w:p>
    <w:p w:rsidR="0005357C" w:rsidRDefault="0005357C" w:rsidP="00664ED6">
      <w:pPr>
        <w:spacing w:line="276" w:lineRule="auto"/>
        <w:ind w:left="-142"/>
        <w:jc w:val="left"/>
      </w:pPr>
      <w:r w:rsidRPr="007155D1">
        <w:t>Les champs sont</w:t>
      </w:r>
      <w:r>
        <w:t xml:space="preserve"> </w:t>
      </w:r>
      <w:r w:rsidRPr="007155D1">
        <w:t xml:space="preserve">extraits des Règles pour la description des documents d’archives (RDDA). </w:t>
      </w:r>
    </w:p>
    <w:p w:rsidR="0005357C" w:rsidRDefault="0005357C" w:rsidP="00664ED6">
      <w:pPr>
        <w:spacing w:line="276" w:lineRule="auto"/>
        <w:ind w:left="-142"/>
        <w:jc w:val="left"/>
      </w:pPr>
      <w:r w:rsidRPr="007155D1">
        <w:t>Vous pouvez inscrire directement dans les cases vos informations ou utiliser le copier/coller à partir de vos descriptions déjà saisies dans votre ordinateur.</w:t>
      </w:r>
    </w:p>
    <w:p w:rsidR="0005357C" w:rsidRDefault="0005357C" w:rsidP="007155D1">
      <w:pPr>
        <w:pStyle w:val="ListParagraph"/>
        <w:numPr>
          <w:ilvl w:val="0"/>
          <w:numId w:val="2"/>
        </w:numPr>
        <w:spacing w:line="276" w:lineRule="auto"/>
        <w:jc w:val="left"/>
      </w:pPr>
      <w:r w:rsidRPr="007155D1">
        <w:t>Un petit truc si vous utilisez</w:t>
      </w:r>
      <w:r>
        <w:t xml:space="preserve"> le logiciel</w:t>
      </w:r>
      <w:r w:rsidRPr="007155D1">
        <w:t xml:space="preserve"> Word : copier d’abord votre </w:t>
      </w:r>
      <w:r>
        <w:t>texte dans le Bloc</w:t>
      </w:r>
      <w:r>
        <w:noBreakHyphen/>
      </w:r>
      <w:r w:rsidRPr="007155D1">
        <w:t xml:space="preserve">notes (disponible </w:t>
      </w:r>
      <w:r>
        <w:t>d</w:t>
      </w:r>
      <w:r w:rsidRPr="007155D1">
        <w:t>ans les accessoires de Windo</w:t>
      </w:r>
      <w:r>
        <w:t>ws) afin d’éliminer toute trace</w:t>
      </w:r>
      <w:r>
        <w:tab/>
      </w:r>
      <w:r w:rsidRPr="007155D1">
        <w:t>de caractère indésirable, puis collez votre texte dans le</w:t>
      </w:r>
      <w:r>
        <w:t>s champs</w:t>
      </w:r>
      <w:r w:rsidRPr="007155D1">
        <w:t>.</w:t>
      </w:r>
    </w:p>
    <w:p w:rsidR="0005357C" w:rsidRDefault="0005357C">
      <w:pPr>
        <w:spacing w:line="480" w:lineRule="auto"/>
        <w:ind w:firstLine="357"/>
        <w:jc w:val="left"/>
      </w:pPr>
      <w:r>
        <w:br w:type="page"/>
      </w:r>
    </w:p>
    <w:p w:rsidR="0005357C" w:rsidRDefault="0005357C" w:rsidP="00145F55">
      <w:pPr>
        <w:ind w:left="-142"/>
      </w:pPr>
      <w:r>
        <w:t xml:space="preserve">Pour les non-habitués aux RDDA, voici quelques indications vous permettant de mieux comprendre leurs fonctionnalités. Nous allons reprendre chaque champ et donner des explications sur ses fonctions. </w:t>
      </w:r>
    </w:p>
    <w:p w:rsidR="0005357C" w:rsidRDefault="0005357C" w:rsidP="00145F55">
      <w:pPr>
        <w:ind w:left="-142"/>
      </w:pPr>
      <w:r>
        <w:t xml:space="preserve">Il est à noter qu’il s’agit ici d’une vulgarisation non exhaustive des RDDA et que vous devez vous référer au document officiel en cas de questionnements, pour obtenir des précisions ou des exemples. Vous pouvez obtenir une copie des RDDA sur le site du Conseil canadien des archives : </w:t>
      </w:r>
      <w:hyperlink r:id="rId18" w:history="1">
        <w:r w:rsidRPr="00193AB9">
          <w:rPr>
            <w:rStyle w:val="Hyperlink"/>
            <w:rFonts w:cs="Tahoma"/>
          </w:rPr>
          <w:t>http://www.cdncouncilarchives.ca/f-archdesrules.html</w:t>
        </w:r>
      </w:hyperlink>
      <w:r>
        <w:t xml:space="preserve"> </w:t>
      </w:r>
    </w:p>
    <w:p w:rsidR="0005357C" w:rsidRDefault="0005357C" w:rsidP="00145F55">
      <w:pPr>
        <w:ind w:left="-142"/>
      </w:pPr>
      <w:r>
        <w:t>Les</w:t>
      </w:r>
      <w:r w:rsidRPr="00775DA8">
        <w:t xml:space="preserve"> références </w:t>
      </w:r>
      <w:r>
        <w:t xml:space="preserve">aux règles correspondantes </w:t>
      </w:r>
      <w:r w:rsidRPr="00775DA8">
        <w:t>aux RDDA sont</w:t>
      </w:r>
      <w:r>
        <w:t xml:space="preserve"> inscrites</w:t>
      </w:r>
      <w:r w:rsidRPr="00775DA8">
        <w:t xml:space="preserve"> </w:t>
      </w:r>
      <w:r>
        <w:t>à la fin des points.</w:t>
      </w:r>
    </w:p>
    <w:p w:rsidR="0005357C" w:rsidRDefault="0005357C" w:rsidP="00145F55">
      <w:pPr>
        <w:ind w:left="-142"/>
      </w:pPr>
      <w:r w:rsidRPr="00843256">
        <w:rPr>
          <w:color w:val="00B0F0"/>
        </w:rPr>
        <w:t>Catégorie :</w:t>
      </w:r>
      <w:r>
        <w:t xml:space="preserve"> Il s’agit du niveau de description que vous documentez : fonds, série, sous-série, sous-sous-série, dossier ou pièce.</w:t>
      </w:r>
    </w:p>
    <w:p w:rsidR="0005357C" w:rsidRDefault="0005357C" w:rsidP="00145F55">
      <w:pPr>
        <w:ind w:left="-142"/>
      </w:pPr>
      <w:r w:rsidRPr="00843256">
        <w:rPr>
          <w:color w:val="00B0F0"/>
        </w:rPr>
        <w:t xml:space="preserve">Numéro du fonds : </w:t>
      </w:r>
      <w:r>
        <w:t>Il s’agit de la cote que vous avez donnée à votre fonds ou collection.</w:t>
      </w:r>
    </w:p>
    <w:p w:rsidR="0005357C" w:rsidRDefault="0005357C" w:rsidP="00145F55">
      <w:pPr>
        <w:ind w:left="-142"/>
      </w:pPr>
      <w:r w:rsidRPr="00843256">
        <w:rPr>
          <w:color w:val="00B0F0"/>
        </w:rPr>
        <w:t>Titre </w:t>
      </w:r>
      <w:r>
        <w:t>: Le titre de votre fonds ou collection, basé sur le créateur des documents. Exemples : Fonds René Lévesque, Fonds Famille Meloche, Fonds Fédération des Harmonies du Québec, Fonds Joseph et Marie-Geneviève Drapeau. Le titre des niveaux inférieurs (série, sous-série, dossier, pièce) est souvent basé sur le contenu des documents. Référez-vous aux RDDA afin de composer le plus exactement possible le titre. (RDDA 1.1B)</w:t>
      </w:r>
    </w:p>
    <w:p w:rsidR="0005357C" w:rsidRDefault="0005357C" w:rsidP="00145F55">
      <w:pPr>
        <w:ind w:left="-142"/>
      </w:pPr>
      <w:r w:rsidRPr="00843256">
        <w:rPr>
          <w:color w:val="00B0F0"/>
        </w:rPr>
        <w:t>Cote </w:t>
      </w:r>
      <w:r>
        <w:t>: La cote de la catégorie que vous décrivez (la cote du fonds, de la série, de la sous-série, etc.) assignée par votre service d’archives.</w:t>
      </w:r>
    </w:p>
    <w:p w:rsidR="0005357C" w:rsidRDefault="0005357C" w:rsidP="00145F55">
      <w:pPr>
        <w:ind w:left="-142"/>
      </w:pPr>
      <w:r w:rsidRPr="00843256">
        <w:rPr>
          <w:color w:val="00B0F0"/>
        </w:rPr>
        <w:t>Genres de documents </w:t>
      </w:r>
      <w:r>
        <w:t xml:space="preserve">: Précise l’étendue linéaire (ex. : </w:t>
      </w:r>
      <w:smartTag w:uri="urn:schemas-microsoft-com:office:smarttags" w:element="metricconverter">
        <w:smartTagPr>
          <w:attr w:name="ProductID" w:val="43 cm"/>
        </w:smartTagPr>
        <w:r>
          <w:t>43 cm</w:t>
        </w:r>
      </w:smartTag>
      <w:r>
        <w:t>) et la forme matérielle des documents (ex. : documents textuels). Lorsqu’il y a plusieurs formes matérielles, l’énumération se fait en ordre décroissant du nombre de documents. (RDDA 1.5B)</w:t>
      </w:r>
    </w:p>
    <w:p w:rsidR="0005357C" w:rsidRDefault="0005357C" w:rsidP="00145F55">
      <w:pPr>
        <w:ind w:left="-142"/>
      </w:pPr>
      <w:r w:rsidRPr="00843256">
        <w:rPr>
          <w:color w:val="00B0F0"/>
        </w:rPr>
        <w:t>Dates </w:t>
      </w:r>
      <w:r>
        <w:t>: Les dates extrêmes de création des documents. Référez-vous aux normes des RDDA pour rédiger</w:t>
      </w:r>
      <w:r w:rsidRPr="00A83D0D">
        <w:t xml:space="preserve"> </w:t>
      </w:r>
      <w:r>
        <w:t>c</w:t>
      </w:r>
      <w:r w:rsidRPr="00A83D0D">
        <w:t>et élément très important</w:t>
      </w:r>
      <w:r>
        <w:t xml:space="preserve"> de la description. (RDDA 1.4B)</w:t>
      </w:r>
    </w:p>
    <w:p w:rsidR="0005357C" w:rsidRDefault="0005357C" w:rsidP="00145F55">
      <w:pPr>
        <w:ind w:left="-142"/>
      </w:pPr>
      <w:r w:rsidRPr="00843256">
        <w:rPr>
          <w:color w:val="00B0F0"/>
        </w:rPr>
        <w:t xml:space="preserve">Histoire </w:t>
      </w:r>
      <w:r>
        <w:rPr>
          <w:color w:val="00B0F0"/>
        </w:rPr>
        <w:t>administrative</w:t>
      </w:r>
      <w:r w:rsidRPr="00843256">
        <w:rPr>
          <w:color w:val="00B0F0"/>
        </w:rPr>
        <w:t xml:space="preserve"> / Notice biographique </w:t>
      </w:r>
      <w:r>
        <w:t xml:space="preserve">: L’histoire administrative s’adresse à la personne morale responsable de la création, l’accumulation ou l’utilisation du fonds. On y relate l’histoire de l’organisation, en incluant, par exemple, la date de création, les fonctions, la structure administrative, etc. La notice biographique s’adresse aux personnes physiques. Il s’agit d’une mini-biographie de la ou des personnes, incluant, par exemple, le lieu et date de naissance, la formation académique, la profession, les honneurs reçus, le lieu et la date de décès, etc. (RDDA 1.7B) </w:t>
      </w:r>
    </w:p>
    <w:p w:rsidR="0005357C" w:rsidRDefault="0005357C" w:rsidP="00145F55">
      <w:pPr>
        <w:ind w:left="-142"/>
      </w:pPr>
      <w:r w:rsidRPr="00843256">
        <w:rPr>
          <w:color w:val="00B0F0"/>
        </w:rPr>
        <w:t>Portée et contenu</w:t>
      </w:r>
      <w:r>
        <w:t xml:space="preserve"> : La portée expose l’intérêt de l’unité archivistique pour la recherche.  Il est temps de mettre en valeur l’unité que vous décrivez, de renseigner sur les fonctions et les activités à l’origine de la création des documents, sur la période couverte par les documents, sur les lieux géographiques, etc. La portée débute souvent par </w:t>
      </w:r>
      <w:r w:rsidRPr="00FE343A">
        <w:rPr>
          <w:i/>
        </w:rPr>
        <w:t>Le fonds témoigne, porte ou atteste…</w:t>
      </w:r>
      <w:r>
        <w:t xml:space="preserve"> . Le contenu énonce ce dont le fonds se compose. On peut ramener l’ossature du plan de classification, nommer les principales séries ou présenter les types de documents qui constituent l’unité décrite (correspondance, procès-verbaux, dessins d’architecture, etc.). Le contenu débute souvent par </w:t>
      </w:r>
      <w:r w:rsidRPr="00FE343A">
        <w:rPr>
          <w:i/>
        </w:rPr>
        <w:t>Le fonds contient, renferme ou se compose de…</w:t>
      </w:r>
      <w:r>
        <w:t> . (RDDA 1.7D)</w:t>
      </w:r>
    </w:p>
    <w:p w:rsidR="0005357C" w:rsidRDefault="0005357C" w:rsidP="00145F55">
      <w:pPr>
        <w:ind w:left="-142"/>
      </w:pPr>
      <w:r w:rsidRPr="00843256">
        <w:rPr>
          <w:color w:val="00B0F0"/>
        </w:rPr>
        <w:t>Langue de description </w:t>
      </w:r>
      <w:r>
        <w:t xml:space="preserve">: Notez ici la langue dans laquelle vous rédigez votre description. Ce champ est important, particulièrement lorsque la description sera ajoutée au portail </w:t>
      </w:r>
      <w:r w:rsidRPr="00EA03B4">
        <w:rPr>
          <w:i/>
        </w:rPr>
        <w:t>Archives Canada</w:t>
      </w:r>
      <w:r>
        <w:t xml:space="preserve">. </w:t>
      </w:r>
    </w:p>
    <w:p w:rsidR="0005357C" w:rsidRDefault="0005357C" w:rsidP="00145F55">
      <w:pPr>
        <w:ind w:left="-142"/>
      </w:pPr>
      <w:r w:rsidRPr="00843256">
        <w:rPr>
          <w:color w:val="00B0F0"/>
        </w:rPr>
        <w:t>Langue des documents </w:t>
      </w:r>
      <w:r>
        <w:t>: Énumération des langues de rédaction des documents d’archives.</w:t>
      </w:r>
      <w:r w:rsidRPr="00BD69D2">
        <w:t xml:space="preserve"> (RDDA 1.8B14)</w:t>
      </w:r>
    </w:p>
    <w:p w:rsidR="0005357C" w:rsidRDefault="0005357C" w:rsidP="00145F55">
      <w:pPr>
        <w:ind w:left="-142"/>
      </w:pPr>
      <w:r w:rsidRPr="00843256">
        <w:rPr>
          <w:color w:val="00B0F0"/>
        </w:rPr>
        <w:t>Disponibilité d’un instrument de recherche </w:t>
      </w:r>
      <w:r>
        <w:t>: S’il existe déjà un instrument de recherche pour le fonds dans votre centre d’archives, inscrivez-le dans ce champ, que ce soit un catalogue, un inventaire, un index, une liste, etc. (RDDA 1.8B7)</w:t>
      </w:r>
    </w:p>
    <w:p w:rsidR="0005357C" w:rsidRDefault="0005357C" w:rsidP="00145F55">
      <w:pPr>
        <w:ind w:left="-142"/>
      </w:pPr>
      <w:r w:rsidRPr="00843256">
        <w:rPr>
          <w:color w:val="00B0F0"/>
        </w:rPr>
        <w:t>Restriction régissant l’accès </w:t>
      </w:r>
      <w:r>
        <w:t>: Énumération des restrictions concernant la consultation de l’unité archivistique ou d’une de ses parties. (RDDA 1.8B16a)</w:t>
      </w:r>
    </w:p>
    <w:p w:rsidR="0005357C" w:rsidRDefault="0005357C" w:rsidP="00145F55">
      <w:pPr>
        <w:ind w:left="-142"/>
      </w:pPr>
      <w:r w:rsidRPr="00843256">
        <w:rPr>
          <w:color w:val="00B0F0"/>
        </w:rPr>
        <w:t>Restrictions régissant la reproduction </w:t>
      </w:r>
      <w:r>
        <w:t>: É</w:t>
      </w:r>
      <w:r w:rsidRPr="000B42F2">
        <w:t>numération des restrictions</w:t>
      </w:r>
      <w:r>
        <w:t xml:space="preserve"> concernant la reproduction des documents, imposées par la loi ou le donateur. </w:t>
      </w:r>
      <w:r w:rsidRPr="004226B4">
        <w:t>(RDDA 1.8B16</w:t>
      </w:r>
      <w:r>
        <w:t>c</w:t>
      </w:r>
      <w:r w:rsidRPr="004226B4">
        <w:t>)</w:t>
      </w:r>
    </w:p>
    <w:p w:rsidR="0005357C" w:rsidRDefault="0005357C" w:rsidP="00145F55">
      <w:pPr>
        <w:ind w:left="-142"/>
      </w:pPr>
      <w:r w:rsidRPr="00843256">
        <w:rPr>
          <w:color w:val="00B0F0"/>
        </w:rPr>
        <w:t>Restrictions régissant la publication </w:t>
      </w:r>
      <w:r>
        <w:t>: É</w:t>
      </w:r>
      <w:r w:rsidRPr="000B42F2">
        <w:t>numération des restrictions</w:t>
      </w:r>
      <w:r>
        <w:t xml:space="preserve"> concernant la publication des documents imposées par la loi ou le donateur (droits d’auteur, brevets, etc.). </w:t>
      </w:r>
      <w:r w:rsidRPr="004226B4">
        <w:t>(RDDA 1.8B16</w:t>
      </w:r>
      <w:r>
        <w:t>d</w:t>
      </w:r>
      <w:r w:rsidRPr="004226B4">
        <w:t>)</w:t>
      </w:r>
    </w:p>
    <w:p w:rsidR="0005357C" w:rsidRDefault="0005357C" w:rsidP="00145F55">
      <w:pPr>
        <w:ind w:left="-142"/>
      </w:pPr>
      <w:r w:rsidRPr="00843256">
        <w:rPr>
          <w:color w:val="00B0F0"/>
        </w:rPr>
        <w:t>Historique de la conservation </w:t>
      </w:r>
      <w:r>
        <w:t>: Il s’agit de la petite histoire du fonds d’archives décrit. Depuis la création des documents jusqu’à maintenant, énumérez les transferts de propriété et de conservation des documents, avec les dates si possible. (RDDA 1.7C)</w:t>
      </w:r>
    </w:p>
    <w:p w:rsidR="0005357C" w:rsidRDefault="0005357C" w:rsidP="00145F55">
      <w:pPr>
        <w:ind w:left="-142"/>
      </w:pPr>
      <w:r w:rsidRPr="00843256">
        <w:rPr>
          <w:color w:val="00B0F0"/>
        </w:rPr>
        <w:t>Notes </w:t>
      </w:r>
      <w:r>
        <w:t>: Vous pouvez consigner ici toute information susceptible d’intéresser les chercheurs au sujet de votre fonds ou collection ou du créateur des documents. Ces informations ne doivent pas avoir été consignées ailleurs. Exemple : des groupes de documents reliés, des versements complémentaires, des variantes du titre, la source du titre, etc. (RDDA 1.8)</w:t>
      </w:r>
    </w:p>
    <w:p w:rsidR="0005357C" w:rsidRDefault="0005357C" w:rsidP="00145F55">
      <w:pPr>
        <w:ind w:left="-142"/>
      </w:pPr>
      <w:r w:rsidRPr="00843256">
        <w:rPr>
          <w:color w:val="00B0F0"/>
        </w:rPr>
        <w:t>Point d’accès / Provenance</w:t>
      </w:r>
      <w:r>
        <w:t> : Il s’agit de l’indication du nom du ou des créateur(s) du fonds suivi de son ou ses prénoms. (RDDA 21.2)</w:t>
      </w:r>
    </w:p>
    <w:p w:rsidR="0005357C" w:rsidRDefault="0005357C" w:rsidP="00145F55">
      <w:pPr>
        <w:ind w:left="-142"/>
      </w:pPr>
      <w:r w:rsidRPr="00843256">
        <w:rPr>
          <w:color w:val="00B0F0"/>
        </w:rPr>
        <w:t>Descripteurs</w:t>
      </w:r>
      <w:r>
        <w:t> :</w:t>
      </w:r>
      <w:r w:rsidRPr="00D74E25">
        <w:t xml:space="preserve"> </w:t>
      </w:r>
      <w:r>
        <w:t xml:space="preserve">Il s’agit des </w:t>
      </w:r>
      <w:r w:rsidRPr="00D74E25">
        <w:t>termes d’indexation</w:t>
      </w:r>
      <w:r>
        <w:t xml:space="preserve"> (mots-clés) aidant la recherche. (RDDA 2</w:t>
      </w:r>
      <w:r w:rsidRPr="00953F5C">
        <w:rPr>
          <w:vertAlign w:val="superscript"/>
        </w:rPr>
        <w:t>e</w:t>
      </w:r>
      <w:r>
        <w:t xml:space="preserve"> partie)</w:t>
      </w:r>
    </w:p>
    <w:p w:rsidR="0005357C" w:rsidRDefault="0005357C" w:rsidP="00145F55">
      <w:pPr>
        <w:ind w:left="-142"/>
      </w:pPr>
      <w:r w:rsidRPr="007E4983">
        <w:rPr>
          <w:color w:val="00B0F0"/>
        </w:rPr>
        <w:t>URL du fonds ou du document numérisé </w:t>
      </w:r>
      <w:r>
        <w:t>: Ajoutez ici le lien vers l’adresse de la page web de la description, si les descriptions de votre centre d’archives apparaissent déjà sur un site web.</w:t>
      </w:r>
    </w:p>
    <w:p w:rsidR="0005357C" w:rsidRDefault="0005357C" w:rsidP="00145F55">
      <w:pPr>
        <w:ind w:left="-142"/>
      </w:pPr>
      <w:r w:rsidRPr="007E4983">
        <w:rPr>
          <w:color w:val="00B0F0"/>
        </w:rPr>
        <w:t>Document numérisé </w:t>
      </w:r>
      <w:r>
        <w:t>: Ajoutez ici le lien vers</w:t>
      </w:r>
      <w:r w:rsidRPr="00AF34B1">
        <w:t xml:space="preserve"> l’adress</w:t>
      </w:r>
      <w:r>
        <w:t>e de la page web où se trouve le document numérisé, si votre centre d’archives possède une image numérisée relative à une description.</w:t>
      </w:r>
    </w:p>
    <w:p w:rsidR="0005357C" w:rsidRDefault="0005357C" w:rsidP="00145F55">
      <w:pPr>
        <w:ind w:left="-142"/>
      </w:pPr>
    </w:p>
    <w:p w:rsidR="0005357C" w:rsidRDefault="0005357C">
      <w:pPr>
        <w:spacing w:line="480" w:lineRule="auto"/>
        <w:ind w:firstLine="357"/>
        <w:jc w:val="left"/>
        <w:rPr>
          <w:rFonts w:ascii="Agency FB" w:hAnsi="Agency FB" w:cs="Arial"/>
          <w:b/>
          <w:color w:val="008080"/>
          <w:sz w:val="28"/>
          <w:szCs w:val="28"/>
        </w:rPr>
      </w:pPr>
      <w:r>
        <w:br w:type="page"/>
      </w:r>
    </w:p>
    <w:p w:rsidR="0005357C" w:rsidRPr="00815A1C" w:rsidRDefault="0005357C" w:rsidP="00145F55">
      <w:pPr>
        <w:pStyle w:val="Heading2"/>
        <w:ind w:left="-142"/>
        <w:rPr>
          <w:rFonts w:ascii="Arial" w:hAnsi="Arial"/>
        </w:rPr>
      </w:pPr>
      <w:bookmarkStart w:id="6" w:name="_Toc307388348"/>
      <w:r w:rsidRPr="00815A1C">
        <w:rPr>
          <w:rFonts w:ascii="Arial" w:hAnsi="Arial"/>
        </w:rPr>
        <w:t>Comment ajouter une description de  niveau inférieur?</w:t>
      </w:r>
      <w:bookmarkEnd w:id="6"/>
    </w:p>
    <w:p w:rsidR="0005357C" w:rsidRDefault="0005357C" w:rsidP="001F58BE">
      <w:pPr>
        <w:ind w:left="-142"/>
        <w:jc w:val="left"/>
      </w:pPr>
      <w:r>
        <w:rPr>
          <w:noProof/>
          <w:lang w:val="en-US"/>
        </w:rPr>
        <w:pict>
          <v:shape id="Image 12" o:spid="_x0000_s1034" type="#_x0000_t75" style="position:absolute;left:0;text-align:left;margin-left:-10.3pt;margin-top:69.35pt;width:259.7pt;height:310.1pt;z-index:251662336;visibility:visible;mso-position-horizontal-relative:margin;mso-position-vertical-relative:margin"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">
            <v:imagedata r:id="rId19" o:title=""/>
            <o:lock v:ext="edit" aspectratio="f"/>
            <w10:wrap type="square" anchorx="margin" anchory="margin"/>
          </v:shape>
        </w:pict>
      </w:r>
      <w:r>
        <w:t xml:space="preserve">Afin de créer un niveau inférieur (exemple : une série au fonds ou une pièce au dossier), vous devez cliquer sur le lien </w:t>
      </w:r>
      <w:r w:rsidRPr="00062431">
        <w:rPr>
          <w:i/>
          <w:color w:val="00B0F0"/>
        </w:rPr>
        <w:t>Liste des fonds</w:t>
      </w:r>
      <w:r w:rsidRPr="00062431">
        <w:rPr>
          <w:color w:val="00B0F0"/>
        </w:rPr>
        <w:t xml:space="preserve"> </w:t>
      </w:r>
      <w:r>
        <w:t xml:space="preserve">de l’administration. Vous recherchez ensuite le fonds souhaité et cliquez sur </w:t>
      </w:r>
      <w:r w:rsidRPr="00640276">
        <w:rPr>
          <w:i/>
          <w:color w:val="00B0F0"/>
        </w:rPr>
        <w:t>Niveaux inférieurs</w:t>
      </w:r>
      <w:r w:rsidRPr="00640276">
        <w:rPr>
          <w:color w:val="00B0F0"/>
        </w:rPr>
        <w:t xml:space="preserve"> </w:t>
      </w:r>
      <w:r>
        <w:t xml:space="preserve">à droite. </w:t>
      </w:r>
    </w:p>
    <w:p w:rsidR="0005357C" w:rsidRDefault="0005357C" w:rsidP="001F58BE">
      <w:pPr>
        <w:ind w:left="-142"/>
        <w:jc w:val="left"/>
      </w:pPr>
      <w:r>
        <w:t xml:space="preserve">Vous arrivez sur la page de la description de votre fonds. Cliquez sur le bouton </w:t>
      </w:r>
      <w:r w:rsidRPr="00640276">
        <w:rPr>
          <w:i/>
          <w:color w:val="00B0F0"/>
        </w:rPr>
        <w:t>Ajouter un niveau inférieur</w:t>
      </w:r>
      <w:r w:rsidRPr="00640276">
        <w:rPr>
          <w:color w:val="00B0F0"/>
        </w:rPr>
        <w:t xml:space="preserve"> </w:t>
      </w:r>
      <w:r>
        <w:t xml:space="preserve">et une fenêtre comme celle de gauche apparaîtra. </w:t>
      </w:r>
    </w:p>
    <w:p w:rsidR="0005357C" w:rsidRDefault="0005357C" w:rsidP="001F58BE">
      <w:pPr>
        <w:ind w:left="-142"/>
        <w:jc w:val="left"/>
      </w:pPr>
      <w:r>
        <w:t xml:space="preserve">Il s’agit des mêmes champs que lors de la création d’un fonds à l’exception de la catégorie. Vous pouvez choisir dans le menu déroulant de la catégorie soit une série, une sous-série, une sous-sous-série, un dossier ou une pièce. </w:t>
      </w:r>
    </w:p>
    <w:p w:rsidR="0005357C" w:rsidRDefault="0005357C" w:rsidP="001F58BE">
      <w:pPr>
        <w:ind w:left="-142"/>
        <w:jc w:val="left"/>
      </w:pPr>
      <w:r w:rsidRPr="0056505C">
        <w:t>La description doit tém</w:t>
      </w:r>
      <w:r>
        <w:t xml:space="preserve">oigner du niveau de description, c’est-à-dire que vous saisissez dans les champs les mêmes types d’informations que pour le fonds mais qui concernent uniquement l’unité archivistique (la série, sous-série, etc.) que vous décrivez. </w:t>
      </w:r>
    </w:p>
    <w:p w:rsidR="0005357C" w:rsidRDefault="0005357C" w:rsidP="00145F55">
      <w:pPr>
        <w:ind w:left="-142"/>
      </w:pPr>
    </w:p>
    <w:p w:rsidR="0005357C" w:rsidRDefault="0005357C">
      <w:pPr>
        <w:spacing w:line="480" w:lineRule="auto"/>
        <w:ind w:firstLine="357"/>
        <w:jc w:val="left"/>
      </w:pPr>
      <w:r>
        <w:rPr>
          <w:noProof/>
          <w:lang w:val="en-US"/>
        </w:rPr>
        <w:pict>
          <v:shape id="Image 13" o:spid="_x0000_s1035" type="#_x0000_t75" style="position:absolute;left:0;text-align:left;margin-left:-10.3pt;margin-top:360.4pt;width:259.7pt;height:287.05pt;z-index:251663360;visibility:visible;mso-position-horizontal-relative:margin;mso-position-vertical-relative:margin"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">
            <v:imagedata r:id="rId20" o:title=""/>
            <o:lock v:ext="edit" aspectratio="f"/>
            <w10:wrap type="square" anchorx="margin" anchory="margin"/>
          </v:shape>
        </w:pict>
      </w:r>
      <w:r>
        <w:br w:type="page"/>
      </w:r>
    </w:p>
    <w:p w:rsidR="0005357C" w:rsidRDefault="0005357C" w:rsidP="000772A5">
      <w:pPr>
        <w:ind w:left="-142"/>
      </w:pPr>
      <w:r>
        <w:t xml:space="preserve">Vous pouvez en tout temps voir des exemples de description de fonds et de niveaux inférieurs d’autres organismes en effectuant une recherche dans le RDAQ. À partir de l’accueil du site du RDAQ, cliquez sur l’onglet </w:t>
      </w:r>
      <w:r w:rsidRPr="00062431">
        <w:rPr>
          <w:i/>
          <w:color w:val="00B0F0"/>
        </w:rPr>
        <w:t>Recherche sur les archives</w:t>
      </w:r>
      <w:r>
        <w:t xml:space="preserve"> et interrogez la base de données sur le sujet de votre choix.</w:t>
      </w:r>
    </w:p>
    <w:p w:rsidR="0005357C" w:rsidRDefault="0005357C" w:rsidP="00145F55">
      <w:pPr>
        <w:ind w:left="-142"/>
      </w:pPr>
      <w:r>
        <w:rPr>
          <w:noProof/>
          <w:lang w:val="en-US"/>
        </w:rPr>
        <w:pict>
          <v:shape id="Image 1" o:spid="_x0000_s1036" type="#_x0000_t75" style="position:absolute;left:0;text-align:left;margin-left:-15.55pt;margin-top:30.2pt;width:474.25pt;height:376.8pt;z-index:-251652096;visibility:visible" wrapcoords="444 559 444 20137 786 20266 1470 20266 20130 20266 20301 20266 20575 20008 20541 1936 20438 559 444 559"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">
            <v:imagedata r:id="rId21" o:title=""/>
            <o:lock v:ext="edit" aspectratio="f"/>
            <w10:wrap type="through"/>
          </v:shape>
        </w:pict>
      </w:r>
      <w:r>
        <w:t xml:space="preserve">Voici un exemple d’une recherche d’un fonds d’archives : </w:t>
      </w:r>
    </w:p>
    <w:p w:rsidR="0005357C" w:rsidRDefault="0005357C" w:rsidP="00502A02">
      <w:pPr>
        <w:ind w:left="-142"/>
        <w:rPr>
          <w:rFonts w:ascii="Agency FB" w:hAnsi="Agency FB" w:cs="Arial"/>
          <w:b/>
          <w:color w:val="008080"/>
          <w:sz w:val="36"/>
          <w:szCs w:val="36"/>
        </w:rPr>
      </w:pPr>
      <w:r>
        <w:t>À gauche se retrouve le plan de classification du fonds ou de la collection avec ses différents niveaux. Il suffit de cliquer sur le niveau souhaité afin d’obtenir la description correspondante à droite.</w:t>
      </w:r>
      <w:r>
        <w:br w:type="page"/>
      </w:r>
    </w:p>
    <w:p w:rsidR="0005357C" w:rsidRPr="00815A1C" w:rsidRDefault="0005357C" w:rsidP="00145F55">
      <w:pPr>
        <w:pStyle w:val="Heading1"/>
        <w:ind w:left="-142"/>
        <w:rPr>
          <w:rFonts w:ascii="Arial" w:hAnsi="Arial"/>
        </w:rPr>
      </w:pPr>
      <w:bookmarkStart w:id="7" w:name="_Toc307388349"/>
      <w:r w:rsidRPr="00815A1C">
        <w:rPr>
          <w:rFonts w:ascii="Arial" w:hAnsi="Arial"/>
        </w:rPr>
        <w:t>Comment annoncer une exposition virtuelle?</w:t>
      </w:r>
      <w:bookmarkEnd w:id="7"/>
    </w:p>
    <w:p w:rsidR="0005357C" w:rsidRDefault="0005357C" w:rsidP="00145F55">
      <w:pPr>
        <w:ind w:left="-142"/>
      </w:pPr>
      <w:r>
        <w:t xml:space="preserve">Afin d’afficher un lien vers une exposition virtuelle, connectez-vous au RDAQ. Dans l’administration, </w:t>
      </w:r>
      <w:r w:rsidRPr="008167A0">
        <w:t xml:space="preserve">cliquez sur le lien </w:t>
      </w:r>
      <w:r w:rsidRPr="00CA2847">
        <w:rPr>
          <w:i/>
          <w:color w:val="00B0F0"/>
        </w:rPr>
        <w:t>Expositions</w:t>
      </w:r>
      <w:r w:rsidRPr="008167A0">
        <w:t xml:space="preserve">. </w:t>
      </w:r>
    </w:p>
    <w:p w:rsidR="0005357C" w:rsidRDefault="0005357C" w:rsidP="00145F55">
      <w:pPr>
        <w:ind w:left="-142"/>
      </w:pPr>
      <w:r>
        <w:rPr>
          <w:noProof/>
          <w:lang w:val="en-US"/>
        </w:rPr>
        <w:pict>
          <v:shape id="Image 15" o:spid="_x0000_s1037" type="#_x0000_t75" style="position:absolute;left:0;text-align:left;margin-left:0;margin-top:3.8pt;width:469.4pt;height:213.1pt;z-index:251654144;visibility:visible;mso-position-horizontal:center;mso-position-horizontal-relative:pag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">
            <v:imagedata r:id="rId22" o:title=""/>
            <o:lock v:ext="edit" aspectratio="f"/>
            <w10:wrap type="square" anchorx="page"/>
          </v:shape>
        </w:pict>
      </w:r>
    </w:p>
    <w:p w:rsidR="0005357C" w:rsidRDefault="0005357C" w:rsidP="00145F55">
      <w:pPr>
        <w:ind w:left="-142"/>
      </w:pPr>
      <w:r>
        <w:t xml:space="preserve">Cette page s’affichera, contenant la liste des expositions. Cliquez sur le bouton </w:t>
      </w:r>
      <w:r w:rsidRPr="008167A0">
        <w:rPr>
          <w:i/>
          <w:color w:val="00B0F0"/>
        </w:rPr>
        <w:t>Créer</w:t>
      </w:r>
      <w:r>
        <w:t xml:space="preserve"> pour ajouter une nouvelle exposition.</w:t>
      </w:r>
    </w:p>
    <w:p w:rsidR="0005357C" w:rsidRDefault="0005357C" w:rsidP="00145F55">
      <w:pPr>
        <w:ind w:left="-142"/>
      </w:pPr>
      <w:r>
        <w:rPr>
          <w:noProof/>
          <w:lang w:val="en-US"/>
        </w:rPr>
        <w:pict>
          <v:shape id="Image 14" o:spid="_x0000_s1038" type="#_x0000_t75" style="position:absolute;left:0;text-align:left;margin-left:0;margin-top:3.2pt;width:468.5pt;height:159.8pt;z-index:251655168;visibility:visible;mso-position-horizontal:center"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">
            <v:imagedata r:id="rId23" o:title=""/>
            <o:lock v:ext="edit" aspectratio="f"/>
            <w10:wrap type="square"/>
          </v:shape>
        </w:pict>
      </w:r>
    </w:p>
    <w:p w:rsidR="0005357C" w:rsidRDefault="0005357C">
      <w:pPr>
        <w:spacing w:line="480" w:lineRule="auto"/>
        <w:ind w:firstLine="357"/>
        <w:jc w:val="left"/>
      </w:pPr>
      <w:r>
        <w:br w:type="page"/>
      </w:r>
    </w:p>
    <w:p w:rsidR="0005357C" w:rsidRDefault="0005357C" w:rsidP="00145F55">
      <w:pPr>
        <w:ind w:left="-142"/>
      </w:pPr>
      <w:r>
        <w:t xml:space="preserve">Vous pouvez saisir ensuite les renseignements sur votre exposition virtuelle dans les champs appropriés. La saisie de la date de début est obligatoire. </w:t>
      </w:r>
    </w:p>
    <w:p w:rsidR="0005357C" w:rsidRDefault="0005357C" w:rsidP="00145F55">
      <w:pPr>
        <w:ind w:left="-142"/>
      </w:pPr>
      <w:r>
        <w:rPr>
          <w:noProof/>
          <w:lang w:val="en-US"/>
        </w:rPr>
        <w:pict>
          <v:shape id="Image 6" o:spid="_x0000_s1039" type="#_x0000_t75" style="position:absolute;left:0;text-align:left;margin-left:0;margin-top:3.4pt;width:468.95pt;height:389.3pt;z-index:251653120;visibility:visible;mso-position-horizontal:center;mso-position-horizontal-relative:pag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">
            <v:imagedata r:id="rId24" o:title=""/>
            <o:lock v:ext="edit" aspectratio="f"/>
            <w10:wrap type="square" anchorx="page"/>
          </v:shape>
        </w:pict>
      </w:r>
    </w:p>
    <w:p w:rsidR="0005357C" w:rsidRDefault="0005357C" w:rsidP="00145F55">
      <w:pPr>
        <w:ind w:left="-142"/>
      </w:pPr>
      <w:r w:rsidRPr="008167A0">
        <w:t>L’annonce de votre exposition s’affichera dans la liste des expositions virtuelles des membres, sur le site du RDAQ</w:t>
      </w:r>
      <w:r>
        <w:t xml:space="preserve">, à l’onglet </w:t>
      </w:r>
      <w:r w:rsidRPr="00B7007F">
        <w:rPr>
          <w:i/>
          <w:color w:val="00B0F0"/>
        </w:rPr>
        <w:t>Expositions virtuelles</w:t>
      </w:r>
      <w:r w:rsidRPr="008167A0">
        <w:t>.</w:t>
      </w:r>
    </w:p>
    <w:p w:rsidR="0005357C" w:rsidRDefault="0005357C" w:rsidP="00145F55">
      <w:pPr>
        <w:ind w:left="-142"/>
      </w:pPr>
    </w:p>
    <w:p w:rsidR="0005357C" w:rsidRDefault="0005357C">
      <w:pPr>
        <w:spacing w:line="480" w:lineRule="auto"/>
        <w:ind w:firstLine="357"/>
        <w:jc w:val="left"/>
      </w:pPr>
      <w:r>
        <w:br w:type="page"/>
      </w:r>
    </w:p>
    <w:p w:rsidR="0005357C" w:rsidRDefault="0005357C" w:rsidP="00145F55">
      <w:pPr>
        <w:ind w:left="-142"/>
      </w:pPr>
      <w:bookmarkStart w:id="8" w:name="_GoBack"/>
      <w:bookmarkEnd w:id="8"/>
      <w:r w:rsidRPr="00CA2847">
        <w:rPr>
          <w:color w:val="00B0F0"/>
        </w:rPr>
        <w:t>Sources :</w:t>
      </w:r>
      <w:r>
        <w:t xml:space="preserve"> </w:t>
      </w:r>
      <w:r>
        <w:br/>
      </w:r>
      <w:r>
        <w:br/>
      </w:r>
      <w:r w:rsidRPr="001E6194">
        <w:t xml:space="preserve">Conseil canadien des archives. </w:t>
      </w:r>
      <w:r w:rsidRPr="007F67BC">
        <w:rPr>
          <w:i/>
        </w:rPr>
        <w:t>Règles pour la description des documents d'archives (RDDA)</w:t>
      </w:r>
      <w:r w:rsidRPr="001E6194">
        <w:t>. Ottawa, Bureau canadien des archivistes, c1990, dernière révision 2008.</w:t>
      </w:r>
    </w:p>
    <w:p w:rsidR="0005357C" w:rsidRDefault="0005357C" w:rsidP="00145F55">
      <w:pPr>
        <w:ind w:left="-142"/>
      </w:pPr>
      <w:r w:rsidRPr="007F67BC">
        <w:t xml:space="preserve">Duff, Wendy M. et Marlene van Ballegooie. </w:t>
      </w:r>
      <w:r w:rsidRPr="008B70F5">
        <w:rPr>
          <w:i/>
        </w:rPr>
        <w:t>À la découverte des RDDA, Manuel d’initiation aux Règles pour la description des documents d’archives</w:t>
      </w:r>
      <w:r w:rsidRPr="007F67BC">
        <w:t>. Conseil canadien des archives, 2011, 153 p.</w:t>
      </w:r>
    </w:p>
    <w:p w:rsidR="0005357C" w:rsidRDefault="0005357C" w:rsidP="00145F55">
      <w:pPr>
        <w:ind w:left="-142"/>
      </w:pPr>
      <w:r>
        <w:t xml:space="preserve">Réseau des services d’archives du Québec et Bibliothèque et Archives nationales du Québec. </w:t>
      </w:r>
      <w:r w:rsidRPr="00265737">
        <w:rPr>
          <w:i/>
        </w:rPr>
        <w:t>Réseau de diffusion des archives du Québec (RDAQ)</w:t>
      </w:r>
      <w:r>
        <w:t xml:space="preserve"> [site web] </w:t>
      </w:r>
      <w:hyperlink r:id="rId25" w:history="1">
        <w:r w:rsidRPr="00F60281">
          <w:rPr>
            <w:rStyle w:val="Hyperlink"/>
            <w:rFonts w:cs="Tahoma"/>
          </w:rPr>
          <w:t>http://rdaq.banq.qc.ca/accueil/</w:t>
        </w:r>
      </w:hyperlink>
    </w:p>
    <w:p w:rsidR="0005357C" w:rsidRDefault="0005357C" w:rsidP="00145F55">
      <w:pPr>
        <w:ind w:left="-142"/>
      </w:pPr>
      <w:r w:rsidRPr="007F67BC">
        <w:t xml:space="preserve">Saulnier, Carole. </w:t>
      </w:r>
      <w:r w:rsidRPr="008B70F5">
        <w:rPr>
          <w:i/>
        </w:rPr>
        <w:t>Guide de l’usager du RDAQ</w:t>
      </w:r>
      <w:r w:rsidRPr="007F67BC">
        <w:t>. Réseau des services d’archives du Québec, 2003, 55 p.</w:t>
      </w:r>
    </w:p>
    <w:p w:rsidR="0005357C" w:rsidRPr="001E6194" w:rsidRDefault="0005357C" w:rsidP="00145F55">
      <w:pPr>
        <w:ind w:left="-142"/>
      </w:pPr>
    </w:p>
    <w:p w:rsidR="0005357C" w:rsidRDefault="0005357C" w:rsidP="00145F55">
      <w:pPr>
        <w:ind w:left="-142"/>
      </w:pPr>
    </w:p>
    <w:p w:rsidR="0005357C" w:rsidRDefault="0005357C" w:rsidP="00145F55">
      <w:pPr>
        <w:spacing w:after="0"/>
        <w:ind w:left="-142"/>
        <w:jc w:val="right"/>
      </w:pPr>
    </w:p>
    <w:p w:rsidR="0005357C" w:rsidRDefault="0005357C" w:rsidP="00145F55">
      <w:pPr>
        <w:spacing w:after="0"/>
        <w:ind w:left="-142"/>
        <w:jc w:val="right"/>
      </w:pPr>
    </w:p>
    <w:p w:rsidR="0005357C" w:rsidRDefault="0005357C" w:rsidP="00145F55">
      <w:pPr>
        <w:spacing w:after="0"/>
        <w:ind w:left="-142"/>
        <w:jc w:val="right"/>
      </w:pPr>
    </w:p>
    <w:p w:rsidR="0005357C" w:rsidRDefault="0005357C" w:rsidP="00145F55">
      <w:pPr>
        <w:spacing w:after="0"/>
        <w:ind w:left="-142"/>
        <w:jc w:val="right"/>
      </w:pPr>
    </w:p>
    <w:p w:rsidR="0005357C" w:rsidRDefault="0005357C" w:rsidP="00145F55">
      <w:pPr>
        <w:spacing w:after="0"/>
        <w:ind w:left="-142"/>
        <w:jc w:val="right"/>
      </w:pPr>
    </w:p>
    <w:p w:rsidR="0005357C" w:rsidRDefault="0005357C" w:rsidP="00145F55">
      <w:pPr>
        <w:spacing w:after="0"/>
        <w:ind w:left="-142"/>
        <w:jc w:val="right"/>
      </w:pPr>
    </w:p>
    <w:p w:rsidR="0005357C" w:rsidRDefault="0005357C" w:rsidP="00145F55">
      <w:pPr>
        <w:spacing w:after="0"/>
        <w:ind w:left="-142"/>
        <w:jc w:val="right"/>
      </w:pPr>
    </w:p>
    <w:p w:rsidR="0005357C" w:rsidRDefault="0005357C" w:rsidP="00145F55">
      <w:pPr>
        <w:spacing w:after="0"/>
        <w:ind w:left="-142"/>
        <w:jc w:val="right"/>
      </w:pPr>
    </w:p>
    <w:p w:rsidR="0005357C" w:rsidRDefault="0005357C" w:rsidP="00145F55">
      <w:pPr>
        <w:spacing w:after="0"/>
        <w:ind w:left="-142"/>
        <w:jc w:val="right"/>
      </w:pPr>
    </w:p>
    <w:p w:rsidR="0005357C" w:rsidRDefault="0005357C" w:rsidP="00145F55">
      <w:pPr>
        <w:spacing w:after="0"/>
        <w:ind w:left="-142"/>
        <w:jc w:val="right"/>
      </w:pPr>
    </w:p>
    <w:p w:rsidR="0005357C" w:rsidRDefault="0005357C" w:rsidP="00145F55">
      <w:pPr>
        <w:spacing w:after="0"/>
        <w:ind w:left="-142"/>
        <w:jc w:val="right"/>
      </w:pPr>
    </w:p>
    <w:p w:rsidR="0005357C" w:rsidRDefault="0005357C" w:rsidP="00145F55">
      <w:pPr>
        <w:spacing w:after="0"/>
        <w:ind w:left="-142"/>
        <w:jc w:val="right"/>
      </w:pPr>
    </w:p>
    <w:p w:rsidR="0005357C" w:rsidRDefault="0005357C" w:rsidP="00145F55">
      <w:pPr>
        <w:spacing w:after="0"/>
        <w:ind w:left="-142"/>
        <w:jc w:val="right"/>
      </w:pPr>
    </w:p>
    <w:p w:rsidR="0005357C" w:rsidRDefault="0005357C" w:rsidP="00145F55">
      <w:pPr>
        <w:spacing w:after="0"/>
        <w:ind w:left="-142"/>
        <w:jc w:val="right"/>
      </w:pPr>
    </w:p>
    <w:p w:rsidR="0005357C" w:rsidRDefault="0005357C" w:rsidP="00145F55">
      <w:pPr>
        <w:spacing w:after="0"/>
        <w:ind w:left="-142"/>
        <w:jc w:val="right"/>
      </w:pPr>
    </w:p>
    <w:p w:rsidR="0005357C" w:rsidRDefault="0005357C" w:rsidP="00145F55">
      <w:pPr>
        <w:spacing w:after="0"/>
        <w:ind w:left="-142"/>
        <w:jc w:val="right"/>
      </w:pPr>
    </w:p>
    <w:p w:rsidR="0005357C" w:rsidRDefault="0005357C" w:rsidP="00145F55">
      <w:pPr>
        <w:spacing w:after="0"/>
        <w:ind w:left="-142"/>
        <w:jc w:val="right"/>
      </w:pPr>
      <w:r>
        <w:t>Blanche Gagnon</w:t>
      </w:r>
    </w:p>
    <w:p w:rsidR="0005357C" w:rsidRDefault="0005357C" w:rsidP="00145F55">
      <w:pPr>
        <w:spacing w:after="0"/>
        <w:ind w:left="-142"/>
        <w:jc w:val="right"/>
      </w:pPr>
      <w:r>
        <w:t>Conseillère en archivistique</w:t>
      </w:r>
    </w:p>
    <w:p w:rsidR="0005357C" w:rsidRDefault="0005357C" w:rsidP="00145F55">
      <w:pPr>
        <w:spacing w:after="0"/>
        <w:ind w:left="-142"/>
        <w:jc w:val="right"/>
      </w:pPr>
      <w:r>
        <w:t>Réseau des services d’archives du Québec (RAQ)</w:t>
      </w:r>
    </w:p>
    <w:p w:rsidR="0005357C" w:rsidRDefault="0005357C" w:rsidP="00145F55">
      <w:pPr>
        <w:spacing w:after="0"/>
        <w:ind w:left="-142"/>
        <w:jc w:val="right"/>
      </w:pPr>
      <w:hyperlink r:id="rId26" w:history="1">
        <w:r w:rsidRPr="002A5284">
          <w:rPr>
            <w:rStyle w:val="Hyperlink"/>
            <w:rFonts w:cs="Tahoma"/>
          </w:rPr>
          <w:t>archiviste.conseil.raq@gmail.com</w:t>
        </w:r>
      </w:hyperlink>
    </w:p>
    <w:p w:rsidR="0005357C" w:rsidRPr="00F45BF8" w:rsidRDefault="0005357C" w:rsidP="00145F55">
      <w:pPr>
        <w:spacing w:after="0"/>
        <w:ind w:left="-142"/>
        <w:jc w:val="right"/>
      </w:pPr>
      <w:r>
        <w:t>Octobre 2011</w:t>
      </w:r>
    </w:p>
    <w:sectPr w:rsidR="0005357C" w:rsidRPr="00F45BF8" w:rsidSect="005149C4">
      <w:footerReference w:type="default" r:id="rId27"/>
      <w:pgSz w:w="12240" w:h="15840"/>
      <w:pgMar w:top="1440" w:right="1800" w:bottom="1440" w:left="180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357C" w:rsidRDefault="0005357C" w:rsidP="001274F6">
      <w:r>
        <w:separator/>
      </w:r>
    </w:p>
  </w:endnote>
  <w:endnote w:type="continuationSeparator" w:id="0">
    <w:p w:rsidR="0005357C" w:rsidRDefault="0005357C" w:rsidP="001274F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gency FB">
    <w:altName w:val="Planet Benson 2"/>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57C" w:rsidRDefault="0005357C">
    <w:pPr>
      <w:pStyle w:val="Footer"/>
      <w:jc w:val="center"/>
    </w:pPr>
  </w:p>
  <w:p w:rsidR="0005357C" w:rsidRDefault="0005357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57C" w:rsidRDefault="0005357C">
    <w:pPr>
      <w:pStyle w:val="Footer"/>
      <w:jc w:val="center"/>
    </w:pPr>
    <w:fldSimple w:instr="PAGE   \* MERGEFORMAT">
      <w:r w:rsidRPr="004438FD">
        <w:rPr>
          <w:noProof/>
          <w:lang w:val="fr-FR"/>
        </w:rPr>
        <w:t>16</w:t>
      </w:r>
    </w:fldSimple>
  </w:p>
  <w:p w:rsidR="0005357C" w:rsidRDefault="0005357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357C" w:rsidRDefault="0005357C" w:rsidP="001274F6">
      <w:r>
        <w:separator/>
      </w:r>
    </w:p>
  </w:footnote>
  <w:footnote w:type="continuationSeparator" w:id="0">
    <w:p w:rsidR="0005357C" w:rsidRDefault="0005357C" w:rsidP="001274F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57708"/>
    <w:multiLevelType w:val="hybridMultilevel"/>
    <w:tmpl w:val="8AE038FA"/>
    <w:lvl w:ilvl="0" w:tplc="0C0C000D">
      <w:start w:val="1"/>
      <w:numFmt w:val="bullet"/>
      <w:lvlText w:val=""/>
      <w:lvlJc w:val="left"/>
      <w:pPr>
        <w:ind w:left="578" w:hanging="360"/>
      </w:pPr>
      <w:rPr>
        <w:rFonts w:ascii="Wingdings" w:hAnsi="Wingdings" w:hint="default"/>
      </w:rPr>
    </w:lvl>
    <w:lvl w:ilvl="1" w:tplc="0C0C0003" w:tentative="1">
      <w:start w:val="1"/>
      <w:numFmt w:val="bullet"/>
      <w:lvlText w:val="o"/>
      <w:lvlJc w:val="left"/>
      <w:pPr>
        <w:ind w:left="1298" w:hanging="360"/>
      </w:pPr>
      <w:rPr>
        <w:rFonts w:ascii="Courier New" w:hAnsi="Courier New" w:hint="default"/>
      </w:rPr>
    </w:lvl>
    <w:lvl w:ilvl="2" w:tplc="0C0C0005" w:tentative="1">
      <w:start w:val="1"/>
      <w:numFmt w:val="bullet"/>
      <w:lvlText w:val=""/>
      <w:lvlJc w:val="left"/>
      <w:pPr>
        <w:ind w:left="2018" w:hanging="360"/>
      </w:pPr>
      <w:rPr>
        <w:rFonts w:ascii="Wingdings" w:hAnsi="Wingdings" w:hint="default"/>
      </w:rPr>
    </w:lvl>
    <w:lvl w:ilvl="3" w:tplc="0C0C0001" w:tentative="1">
      <w:start w:val="1"/>
      <w:numFmt w:val="bullet"/>
      <w:lvlText w:val=""/>
      <w:lvlJc w:val="left"/>
      <w:pPr>
        <w:ind w:left="2738" w:hanging="360"/>
      </w:pPr>
      <w:rPr>
        <w:rFonts w:ascii="Symbol" w:hAnsi="Symbol" w:hint="default"/>
      </w:rPr>
    </w:lvl>
    <w:lvl w:ilvl="4" w:tplc="0C0C0003" w:tentative="1">
      <w:start w:val="1"/>
      <w:numFmt w:val="bullet"/>
      <w:lvlText w:val="o"/>
      <w:lvlJc w:val="left"/>
      <w:pPr>
        <w:ind w:left="3458" w:hanging="360"/>
      </w:pPr>
      <w:rPr>
        <w:rFonts w:ascii="Courier New" w:hAnsi="Courier New" w:hint="default"/>
      </w:rPr>
    </w:lvl>
    <w:lvl w:ilvl="5" w:tplc="0C0C0005" w:tentative="1">
      <w:start w:val="1"/>
      <w:numFmt w:val="bullet"/>
      <w:lvlText w:val=""/>
      <w:lvlJc w:val="left"/>
      <w:pPr>
        <w:ind w:left="4178" w:hanging="360"/>
      </w:pPr>
      <w:rPr>
        <w:rFonts w:ascii="Wingdings" w:hAnsi="Wingdings" w:hint="default"/>
      </w:rPr>
    </w:lvl>
    <w:lvl w:ilvl="6" w:tplc="0C0C0001" w:tentative="1">
      <w:start w:val="1"/>
      <w:numFmt w:val="bullet"/>
      <w:lvlText w:val=""/>
      <w:lvlJc w:val="left"/>
      <w:pPr>
        <w:ind w:left="4898" w:hanging="360"/>
      </w:pPr>
      <w:rPr>
        <w:rFonts w:ascii="Symbol" w:hAnsi="Symbol" w:hint="default"/>
      </w:rPr>
    </w:lvl>
    <w:lvl w:ilvl="7" w:tplc="0C0C0003" w:tentative="1">
      <w:start w:val="1"/>
      <w:numFmt w:val="bullet"/>
      <w:lvlText w:val="o"/>
      <w:lvlJc w:val="left"/>
      <w:pPr>
        <w:ind w:left="5618" w:hanging="360"/>
      </w:pPr>
      <w:rPr>
        <w:rFonts w:ascii="Courier New" w:hAnsi="Courier New" w:hint="default"/>
      </w:rPr>
    </w:lvl>
    <w:lvl w:ilvl="8" w:tplc="0C0C0005" w:tentative="1">
      <w:start w:val="1"/>
      <w:numFmt w:val="bullet"/>
      <w:lvlText w:val=""/>
      <w:lvlJc w:val="left"/>
      <w:pPr>
        <w:ind w:left="6338" w:hanging="360"/>
      </w:pPr>
      <w:rPr>
        <w:rFonts w:ascii="Wingdings" w:hAnsi="Wingdings" w:hint="default"/>
      </w:rPr>
    </w:lvl>
  </w:abstractNum>
  <w:abstractNum w:abstractNumId="1">
    <w:nsid w:val="4F7465FF"/>
    <w:multiLevelType w:val="hybridMultilevel"/>
    <w:tmpl w:val="54280D7C"/>
    <w:lvl w:ilvl="0" w:tplc="0C0C000D">
      <w:start w:val="1"/>
      <w:numFmt w:val="bullet"/>
      <w:lvlText w:val=""/>
      <w:lvlJc w:val="left"/>
      <w:pPr>
        <w:ind w:left="578" w:hanging="360"/>
      </w:pPr>
      <w:rPr>
        <w:rFonts w:ascii="Wingdings" w:hAnsi="Wingdings" w:hint="default"/>
      </w:rPr>
    </w:lvl>
    <w:lvl w:ilvl="1" w:tplc="0C0C0003" w:tentative="1">
      <w:start w:val="1"/>
      <w:numFmt w:val="bullet"/>
      <w:lvlText w:val="o"/>
      <w:lvlJc w:val="left"/>
      <w:pPr>
        <w:ind w:left="1298" w:hanging="360"/>
      </w:pPr>
      <w:rPr>
        <w:rFonts w:ascii="Courier New" w:hAnsi="Courier New" w:hint="default"/>
      </w:rPr>
    </w:lvl>
    <w:lvl w:ilvl="2" w:tplc="0C0C0005" w:tentative="1">
      <w:start w:val="1"/>
      <w:numFmt w:val="bullet"/>
      <w:lvlText w:val=""/>
      <w:lvlJc w:val="left"/>
      <w:pPr>
        <w:ind w:left="2018" w:hanging="360"/>
      </w:pPr>
      <w:rPr>
        <w:rFonts w:ascii="Wingdings" w:hAnsi="Wingdings" w:hint="default"/>
      </w:rPr>
    </w:lvl>
    <w:lvl w:ilvl="3" w:tplc="0C0C0001" w:tentative="1">
      <w:start w:val="1"/>
      <w:numFmt w:val="bullet"/>
      <w:lvlText w:val=""/>
      <w:lvlJc w:val="left"/>
      <w:pPr>
        <w:ind w:left="2738" w:hanging="360"/>
      </w:pPr>
      <w:rPr>
        <w:rFonts w:ascii="Symbol" w:hAnsi="Symbol" w:hint="default"/>
      </w:rPr>
    </w:lvl>
    <w:lvl w:ilvl="4" w:tplc="0C0C0003" w:tentative="1">
      <w:start w:val="1"/>
      <w:numFmt w:val="bullet"/>
      <w:lvlText w:val="o"/>
      <w:lvlJc w:val="left"/>
      <w:pPr>
        <w:ind w:left="3458" w:hanging="360"/>
      </w:pPr>
      <w:rPr>
        <w:rFonts w:ascii="Courier New" w:hAnsi="Courier New" w:hint="default"/>
      </w:rPr>
    </w:lvl>
    <w:lvl w:ilvl="5" w:tplc="0C0C0005" w:tentative="1">
      <w:start w:val="1"/>
      <w:numFmt w:val="bullet"/>
      <w:lvlText w:val=""/>
      <w:lvlJc w:val="left"/>
      <w:pPr>
        <w:ind w:left="4178" w:hanging="360"/>
      </w:pPr>
      <w:rPr>
        <w:rFonts w:ascii="Wingdings" w:hAnsi="Wingdings" w:hint="default"/>
      </w:rPr>
    </w:lvl>
    <w:lvl w:ilvl="6" w:tplc="0C0C0001" w:tentative="1">
      <w:start w:val="1"/>
      <w:numFmt w:val="bullet"/>
      <w:lvlText w:val=""/>
      <w:lvlJc w:val="left"/>
      <w:pPr>
        <w:ind w:left="4898" w:hanging="360"/>
      </w:pPr>
      <w:rPr>
        <w:rFonts w:ascii="Symbol" w:hAnsi="Symbol" w:hint="default"/>
      </w:rPr>
    </w:lvl>
    <w:lvl w:ilvl="7" w:tplc="0C0C0003" w:tentative="1">
      <w:start w:val="1"/>
      <w:numFmt w:val="bullet"/>
      <w:lvlText w:val="o"/>
      <w:lvlJc w:val="left"/>
      <w:pPr>
        <w:ind w:left="5618" w:hanging="360"/>
      </w:pPr>
      <w:rPr>
        <w:rFonts w:ascii="Courier New" w:hAnsi="Courier New" w:hint="default"/>
      </w:rPr>
    </w:lvl>
    <w:lvl w:ilvl="8" w:tplc="0C0C0005" w:tentative="1">
      <w:start w:val="1"/>
      <w:numFmt w:val="bullet"/>
      <w:lvlText w:val=""/>
      <w:lvlJc w:val="left"/>
      <w:pPr>
        <w:ind w:left="6338"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81"/>
  <w:drawingGridVerticalSpacing w:val="181"/>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0543F"/>
    <w:rsid w:val="0001340F"/>
    <w:rsid w:val="00027B94"/>
    <w:rsid w:val="00046CB7"/>
    <w:rsid w:val="00052C5B"/>
    <w:rsid w:val="0005357C"/>
    <w:rsid w:val="00062431"/>
    <w:rsid w:val="00065276"/>
    <w:rsid w:val="000772A5"/>
    <w:rsid w:val="000922A2"/>
    <w:rsid w:val="000A4037"/>
    <w:rsid w:val="000B2115"/>
    <w:rsid w:val="000B42F2"/>
    <w:rsid w:val="000D0C24"/>
    <w:rsid w:val="000E1DC6"/>
    <w:rsid w:val="000F3844"/>
    <w:rsid w:val="00103EFB"/>
    <w:rsid w:val="001274F6"/>
    <w:rsid w:val="00145F55"/>
    <w:rsid w:val="001574FE"/>
    <w:rsid w:val="00193AB9"/>
    <w:rsid w:val="001B4B65"/>
    <w:rsid w:val="001E6194"/>
    <w:rsid w:val="001F58BE"/>
    <w:rsid w:val="00204F11"/>
    <w:rsid w:val="00211C10"/>
    <w:rsid w:val="0021321B"/>
    <w:rsid w:val="00220C7A"/>
    <w:rsid w:val="00224993"/>
    <w:rsid w:val="00246E1C"/>
    <w:rsid w:val="0025033F"/>
    <w:rsid w:val="00253D58"/>
    <w:rsid w:val="00261943"/>
    <w:rsid w:val="00263183"/>
    <w:rsid w:val="00265737"/>
    <w:rsid w:val="00265A02"/>
    <w:rsid w:val="002A5284"/>
    <w:rsid w:val="002B5C7A"/>
    <w:rsid w:val="002C662D"/>
    <w:rsid w:val="00326A42"/>
    <w:rsid w:val="00343B65"/>
    <w:rsid w:val="0035768A"/>
    <w:rsid w:val="00372170"/>
    <w:rsid w:val="003770E5"/>
    <w:rsid w:val="00390435"/>
    <w:rsid w:val="003A0AF7"/>
    <w:rsid w:val="003A646E"/>
    <w:rsid w:val="003B5253"/>
    <w:rsid w:val="003D38AA"/>
    <w:rsid w:val="003D39FF"/>
    <w:rsid w:val="003F697F"/>
    <w:rsid w:val="0040543F"/>
    <w:rsid w:val="004226B4"/>
    <w:rsid w:val="004361CE"/>
    <w:rsid w:val="004438FD"/>
    <w:rsid w:val="00447571"/>
    <w:rsid w:val="00484C24"/>
    <w:rsid w:val="00495E76"/>
    <w:rsid w:val="004B14FC"/>
    <w:rsid w:val="004D0C32"/>
    <w:rsid w:val="004D530A"/>
    <w:rsid w:val="004F4461"/>
    <w:rsid w:val="00502A02"/>
    <w:rsid w:val="00513EF2"/>
    <w:rsid w:val="005149C4"/>
    <w:rsid w:val="00552811"/>
    <w:rsid w:val="00562F5E"/>
    <w:rsid w:val="0056505C"/>
    <w:rsid w:val="0058224D"/>
    <w:rsid w:val="005922BB"/>
    <w:rsid w:val="00595F28"/>
    <w:rsid w:val="0059746E"/>
    <w:rsid w:val="005B2275"/>
    <w:rsid w:val="00640276"/>
    <w:rsid w:val="00664ED6"/>
    <w:rsid w:val="00673965"/>
    <w:rsid w:val="006B0E91"/>
    <w:rsid w:val="006B5A5C"/>
    <w:rsid w:val="006C3AB8"/>
    <w:rsid w:val="006C7A46"/>
    <w:rsid w:val="006E2BE6"/>
    <w:rsid w:val="006F0FD1"/>
    <w:rsid w:val="007155D1"/>
    <w:rsid w:val="00727C4D"/>
    <w:rsid w:val="00733D27"/>
    <w:rsid w:val="007340D9"/>
    <w:rsid w:val="00761B5F"/>
    <w:rsid w:val="00761DED"/>
    <w:rsid w:val="0076574F"/>
    <w:rsid w:val="00775DA8"/>
    <w:rsid w:val="00794B08"/>
    <w:rsid w:val="007C71DD"/>
    <w:rsid w:val="007E4983"/>
    <w:rsid w:val="007F67BC"/>
    <w:rsid w:val="00804320"/>
    <w:rsid w:val="00806475"/>
    <w:rsid w:val="00815A1C"/>
    <w:rsid w:val="008167A0"/>
    <w:rsid w:val="00843256"/>
    <w:rsid w:val="00855A6E"/>
    <w:rsid w:val="008A0C4F"/>
    <w:rsid w:val="008B573A"/>
    <w:rsid w:val="008B70F5"/>
    <w:rsid w:val="008E376D"/>
    <w:rsid w:val="00936895"/>
    <w:rsid w:val="009418B2"/>
    <w:rsid w:val="00953F5C"/>
    <w:rsid w:val="00962C87"/>
    <w:rsid w:val="0098583F"/>
    <w:rsid w:val="009B2ECC"/>
    <w:rsid w:val="009B3BD7"/>
    <w:rsid w:val="009E2342"/>
    <w:rsid w:val="00A150B7"/>
    <w:rsid w:val="00A44D7E"/>
    <w:rsid w:val="00A61954"/>
    <w:rsid w:val="00A74671"/>
    <w:rsid w:val="00A83D0D"/>
    <w:rsid w:val="00AC5A81"/>
    <w:rsid w:val="00AD6735"/>
    <w:rsid w:val="00AF34B1"/>
    <w:rsid w:val="00AF5AC6"/>
    <w:rsid w:val="00B11BE1"/>
    <w:rsid w:val="00B2101A"/>
    <w:rsid w:val="00B22E6A"/>
    <w:rsid w:val="00B26051"/>
    <w:rsid w:val="00B26B58"/>
    <w:rsid w:val="00B405B7"/>
    <w:rsid w:val="00B40607"/>
    <w:rsid w:val="00B41202"/>
    <w:rsid w:val="00B53259"/>
    <w:rsid w:val="00B66DB0"/>
    <w:rsid w:val="00B7007F"/>
    <w:rsid w:val="00B80B60"/>
    <w:rsid w:val="00B8293E"/>
    <w:rsid w:val="00BD38FB"/>
    <w:rsid w:val="00BD3EB1"/>
    <w:rsid w:val="00BD69D2"/>
    <w:rsid w:val="00BE0D59"/>
    <w:rsid w:val="00C3248A"/>
    <w:rsid w:val="00C9700F"/>
    <w:rsid w:val="00CA2847"/>
    <w:rsid w:val="00CE21D0"/>
    <w:rsid w:val="00CF0334"/>
    <w:rsid w:val="00CF3814"/>
    <w:rsid w:val="00D06F71"/>
    <w:rsid w:val="00D419C6"/>
    <w:rsid w:val="00D41FA3"/>
    <w:rsid w:val="00D74E25"/>
    <w:rsid w:val="00D759A4"/>
    <w:rsid w:val="00D80C6A"/>
    <w:rsid w:val="00D8432E"/>
    <w:rsid w:val="00D930EC"/>
    <w:rsid w:val="00D93375"/>
    <w:rsid w:val="00D97EDB"/>
    <w:rsid w:val="00DD7968"/>
    <w:rsid w:val="00E01C9D"/>
    <w:rsid w:val="00E51B36"/>
    <w:rsid w:val="00E52ECE"/>
    <w:rsid w:val="00E65FCB"/>
    <w:rsid w:val="00EA03B4"/>
    <w:rsid w:val="00EA79BA"/>
    <w:rsid w:val="00F05C68"/>
    <w:rsid w:val="00F23DD0"/>
    <w:rsid w:val="00F34ADD"/>
    <w:rsid w:val="00F45BF8"/>
    <w:rsid w:val="00F46B39"/>
    <w:rsid w:val="00F5600B"/>
    <w:rsid w:val="00F60281"/>
    <w:rsid w:val="00F71CC9"/>
    <w:rsid w:val="00F8325C"/>
    <w:rsid w:val="00FD2925"/>
    <w:rsid w:val="00FE343A"/>
    <w:rsid w:val="00FE733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1274F6"/>
    <w:pPr>
      <w:spacing w:after="240"/>
      <w:jc w:val="both"/>
    </w:pPr>
    <w:rPr>
      <w:rFonts w:ascii="Tahoma" w:hAnsi="Tahoma" w:cs="Tahoma"/>
      <w:sz w:val="24"/>
      <w:szCs w:val="24"/>
      <w:lang w:val="fr-CA"/>
    </w:rPr>
  </w:style>
  <w:style w:type="paragraph" w:styleId="Heading1">
    <w:name w:val="heading 1"/>
    <w:basedOn w:val="Normal"/>
    <w:next w:val="Normal"/>
    <w:link w:val="Heading1Char"/>
    <w:uiPriority w:val="99"/>
    <w:qFormat/>
    <w:rsid w:val="00B40607"/>
    <w:pPr>
      <w:outlineLvl w:val="0"/>
    </w:pPr>
    <w:rPr>
      <w:rFonts w:ascii="Agency FB" w:hAnsi="Agency FB" w:cs="Arial"/>
      <w:b/>
      <w:color w:val="008080"/>
      <w:sz w:val="36"/>
      <w:szCs w:val="36"/>
    </w:rPr>
  </w:style>
  <w:style w:type="paragraph" w:styleId="Heading2">
    <w:name w:val="heading 2"/>
    <w:basedOn w:val="Heading1"/>
    <w:next w:val="Normal"/>
    <w:link w:val="Heading2Char"/>
    <w:uiPriority w:val="99"/>
    <w:qFormat/>
    <w:rsid w:val="00B40607"/>
    <w:pPr>
      <w:outlineLvl w:val="1"/>
    </w:pPr>
    <w:rPr>
      <w:sz w:val="28"/>
      <w:szCs w:val="28"/>
    </w:rPr>
  </w:style>
  <w:style w:type="paragraph" w:styleId="Heading3">
    <w:name w:val="heading 3"/>
    <w:basedOn w:val="Normal"/>
    <w:next w:val="Normal"/>
    <w:link w:val="Heading3Char"/>
    <w:uiPriority w:val="99"/>
    <w:qFormat/>
    <w:rsid w:val="00211C10"/>
    <w:pPr>
      <w:spacing w:before="320" w:after="0" w:line="360" w:lineRule="auto"/>
      <w:outlineLvl w:val="2"/>
    </w:pPr>
    <w:rPr>
      <w:rFonts w:ascii="Arial" w:hAnsi="Arial" w:cs="Times New Roman"/>
      <w:b/>
      <w:bCs/>
      <w:i/>
      <w:iCs/>
      <w:sz w:val="26"/>
      <w:szCs w:val="26"/>
    </w:rPr>
  </w:style>
  <w:style w:type="paragraph" w:styleId="Heading4">
    <w:name w:val="heading 4"/>
    <w:basedOn w:val="Normal"/>
    <w:next w:val="Normal"/>
    <w:link w:val="Heading4Char"/>
    <w:uiPriority w:val="99"/>
    <w:qFormat/>
    <w:rsid w:val="00211C10"/>
    <w:pPr>
      <w:spacing w:before="280" w:after="0" w:line="360" w:lineRule="auto"/>
      <w:outlineLvl w:val="3"/>
    </w:pPr>
    <w:rPr>
      <w:rFonts w:ascii="Arial" w:hAnsi="Arial" w:cs="Times New Roman"/>
      <w:b/>
      <w:bCs/>
      <w:i/>
      <w:iCs/>
    </w:rPr>
  </w:style>
  <w:style w:type="paragraph" w:styleId="Heading5">
    <w:name w:val="heading 5"/>
    <w:basedOn w:val="Normal"/>
    <w:next w:val="Normal"/>
    <w:link w:val="Heading5Char"/>
    <w:uiPriority w:val="99"/>
    <w:qFormat/>
    <w:rsid w:val="00211C10"/>
    <w:pPr>
      <w:spacing w:before="280" w:after="0" w:line="360" w:lineRule="auto"/>
      <w:outlineLvl w:val="4"/>
    </w:pPr>
    <w:rPr>
      <w:rFonts w:ascii="Arial" w:hAnsi="Arial" w:cs="Times New Roman"/>
      <w:b/>
      <w:bCs/>
      <w:i/>
      <w:iCs/>
    </w:rPr>
  </w:style>
  <w:style w:type="paragraph" w:styleId="Heading6">
    <w:name w:val="heading 6"/>
    <w:basedOn w:val="Normal"/>
    <w:next w:val="Normal"/>
    <w:link w:val="Heading6Char"/>
    <w:uiPriority w:val="99"/>
    <w:qFormat/>
    <w:rsid w:val="00211C10"/>
    <w:pPr>
      <w:spacing w:before="280" w:after="80" w:line="360" w:lineRule="auto"/>
      <w:outlineLvl w:val="5"/>
    </w:pPr>
    <w:rPr>
      <w:rFonts w:ascii="Arial" w:hAnsi="Arial" w:cs="Times New Roman"/>
      <w:b/>
      <w:bCs/>
      <w:i/>
      <w:iCs/>
    </w:rPr>
  </w:style>
  <w:style w:type="paragraph" w:styleId="Heading7">
    <w:name w:val="heading 7"/>
    <w:basedOn w:val="Normal"/>
    <w:next w:val="Normal"/>
    <w:link w:val="Heading7Char"/>
    <w:uiPriority w:val="99"/>
    <w:qFormat/>
    <w:rsid w:val="00211C10"/>
    <w:pPr>
      <w:spacing w:before="280" w:after="0" w:line="360" w:lineRule="auto"/>
      <w:outlineLvl w:val="6"/>
    </w:pPr>
    <w:rPr>
      <w:rFonts w:ascii="Arial" w:hAnsi="Arial" w:cs="Times New Roman"/>
      <w:b/>
      <w:bCs/>
      <w:i/>
      <w:iCs/>
      <w:sz w:val="20"/>
      <w:szCs w:val="20"/>
    </w:rPr>
  </w:style>
  <w:style w:type="paragraph" w:styleId="Heading8">
    <w:name w:val="heading 8"/>
    <w:basedOn w:val="Normal"/>
    <w:next w:val="Normal"/>
    <w:link w:val="Heading8Char"/>
    <w:uiPriority w:val="99"/>
    <w:qFormat/>
    <w:rsid w:val="00211C10"/>
    <w:pPr>
      <w:spacing w:before="280" w:after="0" w:line="360" w:lineRule="auto"/>
      <w:outlineLvl w:val="7"/>
    </w:pPr>
    <w:rPr>
      <w:rFonts w:ascii="Arial" w:hAnsi="Arial" w:cs="Times New Roman"/>
      <w:b/>
      <w:bCs/>
      <w:i/>
      <w:iCs/>
      <w:sz w:val="18"/>
      <w:szCs w:val="18"/>
    </w:rPr>
  </w:style>
  <w:style w:type="paragraph" w:styleId="Heading9">
    <w:name w:val="heading 9"/>
    <w:basedOn w:val="Normal"/>
    <w:next w:val="Normal"/>
    <w:link w:val="Heading9Char"/>
    <w:uiPriority w:val="99"/>
    <w:qFormat/>
    <w:rsid w:val="00211C10"/>
    <w:pPr>
      <w:spacing w:before="280" w:after="0" w:line="360" w:lineRule="auto"/>
      <w:outlineLvl w:val="8"/>
    </w:pPr>
    <w:rPr>
      <w:rFonts w:ascii="Arial" w:hAnsi="Arial" w:cs="Times New Roman"/>
      <w:i/>
      <w:iCs/>
      <w:sz w:val="18"/>
      <w:szCs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40607"/>
    <w:rPr>
      <w:rFonts w:ascii="Agency FB" w:hAnsi="Agency FB" w:cs="Arial"/>
      <w:b/>
      <w:color w:val="008080"/>
      <w:sz w:val="36"/>
      <w:szCs w:val="36"/>
    </w:rPr>
  </w:style>
  <w:style w:type="character" w:customStyle="1" w:styleId="Heading2Char">
    <w:name w:val="Heading 2 Char"/>
    <w:basedOn w:val="DefaultParagraphFont"/>
    <w:link w:val="Heading2"/>
    <w:uiPriority w:val="99"/>
    <w:locked/>
    <w:rsid w:val="00B40607"/>
    <w:rPr>
      <w:rFonts w:ascii="Agency FB" w:hAnsi="Agency FB" w:cs="Arial"/>
      <w:b/>
      <w:color w:val="008080"/>
      <w:sz w:val="28"/>
      <w:szCs w:val="28"/>
    </w:rPr>
  </w:style>
  <w:style w:type="character" w:customStyle="1" w:styleId="Heading3Char">
    <w:name w:val="Heading 3 Char"/>
    <w:basedOn w:val="DefaultParagraphFont"/>
    <w:link w:val="Heading3"/>
    <w:uiPriority w:val="99"/>
    <w:semiHidden/>
    <w:locked/>
    <w:rsid w:val="00211C10"/>
    <w:rPr>
      <w:rFonts w:ascii="Arial" w:hAnsi="Arial" w:cs="Times New Roman"/>
      <w:b/>
      <w:bCs/>
      <w:i/>
      <w:iCs/>
      <w:sz w:val="26"/>
      <w:szCs w:val="26"/>
    </w:rPr>
  </w:style>
  <w:style w:type="character" w:customStyle="1" w:styleId="Heading4Char">
    <w:name w:val="Heading 4 Char"/>
    <w:basedOn w:val="DefaultParagraphFont"/>
    <w:link w:val="Heading4"/>
    <w:uiPriority w:val="99"/>
    <w:semiHidden/>
    <w:locked/>
    <w:rsid w:val="00211C10"/>
    <w:rPr>
      <w:rFonts w:ascii="Arial" w:hAnsi="Arial" w:cs="Times New Roman"/>
      <w:b/>
      <w:bCs/>
      <w:i/>
      <w:iCs/>
      <w:sz w:val="24"/>
      <w:szCs w:val="24"/>
    </w:rPr>
  </w:style>
  <w:style w:type="character" w:customStyle="1" w:styleId="Heading5Char">
    <w:name w:val="Heading 5 Char"/>
    <w:basedOn w:val="DefaultParagraphFont"/>
    <w:link w:val="Heading5"/>
    <w:uiPriority w:val="99"/>
    <w:semiHidden/>
    <w:locked/>
    <w:rsid w:val="00211C10"/>
    <w:rPr>
      <w:rFonts w:ascii="Arial" w:hAnsi="Arial" w:cs="Times New Roman"/>
      <w:b/>
      <w:bCs/>
      <w:i/>
      <w:iCs/>
    </w:rPr>
  </w:style>
  <w:style w:type="character" w:customStyle="1" w:styleId="Heading6Char">
    <w:name w:val="Heading 6 Char"/>
    <w:basedOn w:val="DefaultParagraphFont"/>
    <w:link w:val="Heading6"/>
    <w:uiPriority w:val="99"/>
    <w:semiHidden/>
    <w:locked/>
    <w:rsid w:val="00211C10"/>
    <w:rPr>
      <w:rFonts w:ascii="Arial" w:hAnsi="Arial" w:cs="Times New Roman"/>
      <w:b/>
      <w:bCs/>
      <w:i/>
      <w:iCs/>
    </w:rPr>
  </w:style>
  <w:style w:type="character" w:customStyle="1" w:styleId="Heading7Char">
    <w:name w:val="Heading 7 Char"/>
    <w:basedOn w:val="DefaultParagraphFont"/>
    <w:link w:val="Heading7"/>
    <w:uiPriority w:val="99"/>
    <w:semiHidden/>
    <w:locked/>
    <w:rsid w:val="00211C10"/>
    <w:rPr>
      <w:rFonts w:ascii="Arial" w:hAnsi="Arial" w:cs="Times New Roman"/>
      <w:b/>
      <w:bCs/>
      <w:i/>
      <w:iCs/>
      <w:sz w:val="20"/>
      <w:szCs w:val="20"/>
    </w:rPr>
  </w:style>
  <w:style w:type="character" w:customStyle="1" w:styleId="Heading8Char">
    <w:name w:val="Heading 8 Char"/>
    <w:basedOn w:val="DefaultParagraphFont"/>
    <w:link w:val="Heading8"/>
    <w:uiPriority w:val="99"/>
    <w:semiHidden/>
    <w:locked/>
    <w:rsid w:val="00211C10"/>
    <w:rPr>
      <w:rFonts w:ascii="Arial" w:hAnsi="Arial" w:cs="Times New Roman"/>
      <w:b/>
      <w:bCs/>
      <w:i/>
      <w:iCs/>
      <w:sz w:val="18"/>
      <w:szCs w:val="18"/>
    </w:rPr>
  </w:style>
  <w:style w:type="character" w:customStyle="1" w:styleId="Heading9Char">
    <w:name w:val="Heading 9 Char"/>
    <w:basedOn w:val="DefaultParagraphFont"/>
    <w:link w:val="Heading9"/>
    <w:uiPriority w:val="99"/>
    <w:semiHidden/>
    <w:locked/>
    <w:rsid w:val="00211C10"/>
    <w:rPr>
      <w:rFonts w:ascii="Arial" w:hAnsi="Arial" w:cs="Times New Roman"/>
      <w:i/>
      <w:iCs/>
      <w:sz w:val="18"/>
      <w:szCs w:val="18"/>
    </w:rPr>
  </w:style>
  <w:style w:type="paragraph" w:styleId="Caption">
    <w:name w:val="caption"/>
    <w:basedOn w:val="Normal"/>
    <w:next w:val="Normal"/>
    <w:uiPriority w:val="99"/>
    <w:qFormat/>
    <w:rsid w:val="00211C10"/>
    <w:rPr>
      <w:b/>
      <w:bCs/>
      <w:sz w:val="18"/>
      <w:szCs w:val="18"/>
    </w:rPr>
  </w:style>
  <w:style w:type="paragraph" w:styleId="Title">
    <w:name w:val="Title"/>
    <w:basedOn w:val="Normal"/>
    <w:next w:val="Normal"/>
    <w:link w:val="TitleChar"/>
    <w:uiPriority w:val="99"/>
    <w:qFormat/>
    <w:rsid w:val="00211C10"/>
    <w:rPr>
      <w:rFonts w:ascii="Arial" w:hAnsi="Arial" w:cs="Times New Roman"/>
      <w:b/>
      <w:bCs/>
      <w:i/>
      <w:iCs/>
      <w:spacing w:val="10"/>
      <w:sz w:val="60"/>
      <w:szCs w:val="60"/>
    </w:rPr>
  </w:style>
  <w:style w:type="character" w:customStyle="1" w:styleId="TitleChar">
    <w:name w:val="Title Char"/>
    <w:basedOn w:val="DefaultParagraphFont"/>
    <w:link w:val="Title"/>
    <w:uiPriority w:val="99"/>
    <w:locked/>
    <w:rsid w:val="00211C10"/>
    <w:rPr>
      <w:rFonts w:ascii="Arial" w:hAnsi="Arial" w:cs="Times New Roman"/>
      <w:b/>
      <w:bCs/>
      <w:i/>
      <w:iCs/>
      <w:spacing w:val="10"/>
      <w:sz w:val="60"/>
      <w:szCs w:val="60"/>
    </w:rPr>
  </w:style>
  <w:style w:type="paragraph" w:styleId="Subtitle">
    <w:name w:val="Subtitle"/>
    <w:basedOn w:val="Normal"/>
    <w:next w:val="Normal"/>
    <w:link w:val="SubtitleChar"/>
    <w:uiPriority w:val="99"/>
    <w:qFormat/>
    <w:rsid w:val="00211C10"/>
    <w:pPr>
      <w:spacing w:after="320"/>
      <w:jc w:val="right"/>
    </w:pPr>
    <w:rPr>
      <w:i/>
      <w:iCs/>
      <w:color w:val="808080"/>
      <w:spacing w:val="10"/>
    </w:rPr>
  </w:style>
  <w:style w:type="character" w:customStyle="1" w:styleId="SubtitleChar">
    <w:name w:val="Subtitle Char"/>
    <w:basedOn w:val="DefaultParagraphFont"/>
    <w:link w:val="Subtitle"/>
    <w:uiPriority w:val="99"/>
    <w:locked/>
    <w:rsid w:val="00211C10"/>
    <w:rPr>
      <w:rFonts w:cs="Times New Roman"/>
      <w:i/>
      <w:iCs/>
      <w:color w:val="808080"/>
      <w:spacing w:val="10"/>
      <w:sz w:val="24"/>
      <w:szCs w:val="24"/>
    </w:rPr>
  </w:style>
  <w:style w:type="character" w:styleId="Strong">
    <w:name w:val="Strong"/>
    <w:basedOn w:val="DefaultParagraphFont"/>
    <w:uiPriority w:val="99"/>
    <w:qFormat/>
    <w:rsid w:val="00211C10"/>
    <w:rPr>
      <w:rFonts w:cs="Times New Roman"/>
      <w:b/>
      <w:bCs/>
      <w:spacing w:val="0"/>
    </w:rPr>
  </w:style>
  <w:style w:type="character" w:styleId="Emphasis">
    <w:name w:val="Emphasis"/>
    <w:basedOn w:val="DefaultParagraphFont"/>
    <w:uiPriority w:val="99"/>
    <w:qFormat/>
    <w:rsid w:val="00211C10"/>
    <w:rPr>
      <w:rFonts w:cs="Times New Roman"/>
      <w:b/>
      <w:i/>
      <w:color w:val="auto"/>
    </w:rPr>
  </w:style>
  <w:style w:type="paragraph" w:styleId="NoSpacing">
    <w:name w:val="No Spacing"/>
    <w:basedOn w:val="Normal"/>
    <w:link w:val="NoSpacingChar"/>
    <w:uiPriority w:val="99"/>
    <w:qFormat/>
    <w:rsid w:val="00211C10"/>
    <w:pPr>
      <w:spacing w:after="0"/>
    </w:pPr>
  </w:style>
  <w:style w:type="character" w:customStyle="1" w:styleId="NoSpacingChar">
    <w:name w:val="No Spacing Char"/>
    <w:basedOn w:val="DefaultParagraphFont"/>
    <w:link w:val="NoSpacing"/>
    <w:uiPriority w:val="99"/>
    <w:locked/>
    <w:rsid w:val="00211C10"/>
    <w:rPr>
      <w:rFonts w:cs="Times New Roman"/>
    </w:rPr>
  </w:style>
  <w:style w:type="paragraph" w:styleId="ListParagraph">
    <w:name w:val="List Paragraph"/>
    <w:basedOn w:val="Normal"/>
    <w:uiPriority w:val="99"/>
    <w:qFormat/>
    <w:rsid w:val="00211C10"/>
    <w:pPr>
      <w:ind w:left="720"/>
      <w:contextualSpacing/>
    </w:pPr>
  </w:style>
  <w:style w:type="paragraph" w:styleId="Quote">
    <w:name w:val="Quote"/>
    <w:basedOn w:val="Normal"/>
    <w:next w:val="Normal"/>
    <w:link w:val="QuoteChar"/>
    <w:uiPriority w:val="99"/>
    <w:qFormat/>
    <w:rsid w:val="00211C10"/>
    <w:rPr>
      <w:color w:val="5A5A5A"/>
    </w:rPr>
  </w:style>
  <w:style w:type="character" w:customStyle="1" w:styleId="QuoteChar">
    <w:name w:val="Quote Char"/>
    <w:basedOn w:val="DefaultParagraphFont"/>
    <w:link w:val="Quote"/>
    <w:uiPriority w:val="99"/>
    <w:locked/>
    <w:rsid w:val="00211C10"/>
    <w:rPr>
      <w:rFonts w:cs="Times New Roman"/>
      <w:color w:val="5A5A5A"/>
    </w:rPr>
  </w:style>
  <w:style w:type="paragraph" w:styleId="IntenseQuote">
    <w:name w:val="Intense Quote"/>
    <w:basedOn w:val="Normal"/>
    <w:next w:val="Normal"/>
    <w:link w:val="IntenseQuoteChar"/>
    <w:uiPriority w:val="99"/>
    <w:qFormat/>
    <w:rsid w:val="00211C10"/>
    <w:pPr>
      <w:spacing w:before="320" w:after="480"/>
      <w:ind w:left="720" w:right="720"/>
      <w:jc w:val="center"/>
    </w:pPr>
    <w:rPr>
      <w:rFonts w:ascii="Arial" w:hAnsi="Arial" w:cs="Times New Roman"/>
      <w:i/>
      <w:iCs/>
      <w:sz w:val="20"/>
      <w:szCs w:val="20"/>
    </w:rPr>
  </w:style>
  <w:style w:type="character" w:customStyle="1" w:styleId="IntenseQuoteChar">
    <w:name w:val="Intense Quote Char"/>
    <w:basedOn w:val="DefaultParagraphFont"/>
    <w:link w:val="IntenseQuote"/>
    <w:uiPriority w:val="99"/>
    <w:locked/>
    <w:rsid w:val="00211C10"/>
    <w:rPr>
      <w:rFonts w:ascii="Arial" w:hAnsi="Arial" w:cs="Times New Roman"/>
      <w:i/>
      <w:iCs/>
      <w:sz w:val="20"/>
      <w:szCs w:val="20"/>
    </w:rPr>
  </w:style>
  <w:style w:type="character" w:styleId="SubtleEmphasis">
    <w:name w:val="Subtle Emphasis"/>
    <w:basedOn w:val="DefaultParagraphFont"/>
    <w:uiPriority w:val="99"/>
    <w:qFormat/>
    <w:rsid w:val="00211C10"/>
    <w:rPr>
      <w:i/>
      <w:color w:val="5A5A5A"/>
    </w:rPr>
  </w:style>
  <w:style w:type="character" w:styleId="IntenseEmphasis">
    <w:name w:val="Intense Emphasis"/>
    <w:basedOn w:val="DefaultParagraphFont"/>
    <w:uiPriority w:val="99"/>
    <w:qFormat/>
    <w:rsid w:val="00211C10"/>
    <w:rPr>
      <w:b/>
      <w:i/>
      <w:color w:val="auto"/>
      <w:u w:val="single"/>
    </w:rPr>
  </w:style>
  <w:style w:type="character" w:styleId="SubtleReference">
    <w:name w:val="Subtle Reference"/>
    <w:basedOn w:val="DefaultParagraphFont"/>
    <w:uiPriority w:val="99"/>
    <w:qFormat/>
    <w:rsid w:val="00211C10"/>
    <w:rPr>
      <w:smallCaps/>
    </w:rPr>
  </w:style>
  <w:style w:type="character" w:styleId="IntenseReference">
    <w:name w:val="Intense Reference"/>
    <w:basedOn w:val="DefaultParagraphFont"/>
    <w:uiPriority w:val="99"/>
    <w:qFormat/>
    <w:rsid w:val="00211C10"/>
    <w:rPr>
      <w:b/>
      <w:smallCaps/>
      <w:color w:val="auto"/>
    </w:rPr>
  </w:style>
  <w:style w:type="character" w:styleId="BookTitle">
    <w:name w:val="Book Title"/>
    <w:basedOn w:val="DefaultParagraphFont"/>
    <w:uiPriority w:val="99"/>
    <w:qFormat/>
    <w:rsid w:val="00211C10"/>
    <w:rPr>
      <w:rFonts w:ascii="Arial" w:hAnsi="Arial"/>
      <w:b/>
      <w:smallCaps/>
      <w:color w:val="auto"/>
      <w:u w:val="single"/>
    </w:rPr>
  </w:style>
  <w:style w:type="paragraph" w:styleId="TOCHeading">
    <w:name w:val="TOC Heading"/>
    <w:basedOn w:val="Heading1"/>
    <w:next w:val="Normal"/>
    <w:uiPriority w:val="99"/>
    <w:qFormat/>
    <w:rsid w:val="00211C10"/>
    <w:pPr>
      <w:outlineLvl w:val="9"/>
    </w:pPr>
  </w:style>
  <w:style w:type="character" w:styleId="Hyperlink">
    <w:name w:val="Hyperlink"/>
    <w:basedOn w:val="DefaultParagraphFont"/>
    <w:uiPriority w:val="99"/>
    <w:rsid w:val="0040543F"/>
    <w:rPr>
      <w:rFonts w:cs="Times New Roman"/>
      <w:color w:val="5F5F5F"/>
      <w:u w:val="single"/>
    </w:rPr>
  </w:style>
  <w:style w:type="paragraph" w:styleId="BalloonText">
    <w:name w:val="Balloon Text"/>
    <w:basedOn w:val="Normal"/>
    <w:link w:val="BalloonTextChar"/>
    <w:uiPriority w:val="99"/>
    <w:semiHidden/>
    <w:rsid w:val="00673965"/>
    <w:pPr>
      <w:spacing w:after="0"/>
    </w:pPr>
    <w:rPr>
      <w:sz w:val="16"/>
      <w:szCs w:val="16"/>
    </w:rPr>
  </w:style>
  <w:style w:type="character" w:customStyle="1" w:styleId="BalloonTextChar">
    <w:name w:val="Balloon Text Char"/>
    <w:basedOn w:val="DefaultParagraphFont"/>
    <w:link w:val="BalloonText"/>
    <w:uiPriority w:val="99"/>
    <w:semiHidden/>
    <w:locked/>
    <w:rsid w:val="00673965"/>
    <w:rPr>
      <w:rFonts w:ascii="Tahoma" w:hAnsi="Tahoma" w:cs="Tahoma"/>
      <w:sz w:val="16"/>
      <w:szCs w:val="16"/>
    </w:rPr>
  </w:style>
  <w:style w:type="character" w:styleId="FollowedHyperlink">
    <w:name w:val="FollowedHyperlink"/>
    <w:basedOn w:val="DefaultParagraphFont"/>
    <w:uiPriority w:val="99"/>
    <w:semiHidden/>
    <w:rsid w:val="00BE0D59"/>
    <w:rPr>
      <w:rFonts w:cs="Times New Roman"/>
      <w:color w:val="919191"/>
      <w:u w:val="single"/>
    </w:rPr>
  </w:style>
  <w:style w:type="paragraph" w:styleId="Header">
    <w:name w:val="header"/>
    <w:basedOn w:val="Normal"/>
    <w:link w:val="HeaderChar"/>
    <w:uiPriority w:val="99"/>
    <w:rsid w:val="00D759A4"/>
    <w:pPr>
      <w:tabs>
        <w:tab w:val="center" w:pos="4320"/>
        <w:tab w:val="right" w:pos="8640"/>
      </w:tabs>
      <w:spacing w:after="0"/>
    </w:pPr>
  </w:style>
  <w:style w:type="character" w:customStyle="1" w:styleId="HeaderChar">
    <w:name w:val="Header Char"/>
    <w:basedOn w:val="DefaultParagraphFont"/>
    <w:link w:val="Header"/>
    <w:uiPriority w:val="99"/>
    <w:locked/>
    <w:rsid w:val="00D759A4"/>
    <w:rPr>
      <w:rFonts w:cs="Times New Roman"/>
    </w:rPr>
  </w:style>
  <w:style w:type="paragraph" w:styleId="Footer">
    <w:name w:val="footer"/>
    <w:basedOn w:val="Normal"/>
    <w:link w:val="FooterChar"/>
    <w:uiPriority w:val="99"/>
    <w:rsid w:val="00D759A4"/>
    <w:pPr>
      <w:tabs>
        <w:tab w:val="center" w:pos="4320"/>
        <w:tab w:val="right" w:pos="8640"/>
      </w:tabs>
      <w:spacing w:after="0"/>
    </w:pPr>
  </w:style>
  <w:style w:type="character" w:customStyle="1" w:styleId="FooterChar">
    <w:name w:val="Footer Char"/>
    <w:basedOn w:val="DefaultParagraphFont"/>
    <w:link w:val="Footer"/>
    <w:uiPriority w:val="99"/>
    <w:locked/>
    <w:rsid w:val="00D759A4"/>
    <w:rPr>
      <w:rFonts w:cs="Times New Roman"/>
    </w:rPr>
  </w:style>
  <w:style w:type="paragraph" w:styleId="TOC1">
    <w:name w:val="toc 1"/>
    <w:basedOn w:val="Normal"/>
    <w:next w:val="Normal"/>
    <w:autoRedefine/>
    <w:uiPriority w:val="99"/>
    <w:rsid w:val="00D93375"/>
    <w:pPr>
      <w:tabs>
        <w:tab w:val="right" w:pos="8630"/>
      </w:tabs>
      <w:spacing w:after="100"/>
      <w:jc w:val="center"/>
    </w:pPr>
    <w:rPr>
      <w:rFonts w:ascii="Agency FB" w:hAnsi="Agency FB"/>
      <w:b/>
      <w:color w:val="008080"/>
      <w:sz w:val="36"/>
      <w:szCs w:val="36"/>
    </w:rPr>
  </w:style>
  <w:style w:type="paragraph" w:styleId="TOC2">
    <w:name w:val="toc 2"/>
    <w:basedOn w:val="Normal"/>
    <w:next w:val="Normal"/>
    <w:autoRedefine/>
    <w:uiPriority w:val="99"/>
    <w:rsid w:val="005149C4"/>
    <w:pPr>
      <w:spacing w:after="100"/>
      <w:ind w:left="240"/>
    </w:pPr>
  </w:style>
</w:styles>
</file>

<file path=word/webSettings.xml><?xml version="1.0" encoding="utf-8"?>
<w:webSettings xmlns:r="http://schemas.openxmlformats.org/officeDocument/2006/relationships" xmlns:w="http://schemas.openxmlformats.org/wordprocessingml/2006/main">
  <w:divs>
    <w:div w:id="1243100383">
      <w:marLeft w:val="0"/>
      <w:marRight w:val="0"/>
      <w:marTop w:val="0"/>
      <w:marBottom w:val="0"/>
      <w:divBdr>
        <w:top w:val="none" w:sz="0" w:space="0" w:color="auto"/>
        <w:left w:val="none" w:sz="0" w:space="0" w:color="auto"/>
        <w:bottom w:val="none" w:sz="0" w:space="0" w:color="auto"/>
        <w:right w:val="none" w:sz="0" w:space="0" w:color="auto"/>
      </w:divBdr>
      <w:divsChild>
        <w:div w:id="1243100382">
          <w:marLeft w:val="0"/>
          <w:marRight w:val="0"/>
          <w:marTop w:val="0"/>
          <w:marBottom w:val="0"/>
          <w:divBdr>
            <w:top w:val="none" w:sz="0" w:space="0" w:color="auto"/>
            <w:left w:val="none" w:sz="0" w:space="0" w:color="auto"/>
            <w:bottom w:val="none" w:sz="0" w:space="0" w:color="auto"/>
            <w:right w:val="none" w:sz="0" w:space="0" w:color="auto"/>
          </w:divBdr>
          <w:divsChild>
            <w:div w:id="1243100381">
              <w:marLeft w:val="2325"/>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www.cdncouncilarchives.ca/f-archdesrules.html" TargetMode="External"/><Relationship Id="rId26" Type="http://schemas.openxmlformats.org/officeDocument/2006/relationships/hyperlink" Target="mailto:archiviste.conseil.raq@gmail.com"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rdaq.banq.qc.ca/accueil/"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http://www.rdaq.qc.ca"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53</TotalTime>
  <Pages>18</Pages>
  <Words>2291</Words>
  <Characters>12601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Blanche</dc:creator>
  <cp:keywords/>
  <dc:description/>
  <cp:lastModifiedBy>BANQ</cp:lastModifiedBy>
  <cp:revision>14</cp:revision>
  <cp:lastPrinted>2011-10-26T14:32:00Z</cp:lastPrinted>
  <dcterms:created xsi:type="dcterms:W3CDTF">2011-10-06T15:08:00Z</dcterms:created>
  <dcterms:modified xsi:type="dcterms:W3CDTF">2011-10-31T18:07:00Z</dcterms:modified>
</cp:coreProperties>
</file>